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408033434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sdt>
          <w:sdtPr>
            <w:id w:val="-1724750495"/>
          </w:sdtPr>
          <w:sdtEndPr/>
          <w:sdtContent>
            <w:p w:rsidR="00216B96" w:rsidRDefault="00216B96">
              <w:r>
                <w:rPr>
                  <w:rFonts w:asciiTheme="majorHAnsi" w:eastAsiaTheme="majorEastAsia" w:hAnsiTheme="majorHAnsi" w:cstheme="majorBidi"/>
                  <w:noProof/>
                  <w:sz w:val="76"/>
                  <w:szCs w:val="76"/>
                  <w:lang w:eastAsia="zh-CN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0">
                        <wp:simplePos x="0" y="0"/>
                        <mc:AlternateContent>
                          <mc:Choice Requires="wp14">
                            <wp:positionH relativeFrom="page">
                              <wp14:pctPosHOffset>9300</wp14:pctPosHOffset>
                            </wp:positionH>
                          </mc:Choice>
                          <mc:Fallback>
                            <wp:positionH relativeFrom="page">
                              <wp:posOffset>702945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5500</wp14:pctPosVOffset>
                            </wp:positionV>
                          </mc:Choice>
                          <mc:Fallback>
                            <wp:positionV relativeFrom="page">
                              <wp:posOffset>588010</wp:posOffset>
                            </wp:positionV>
                          </mc:Fallback>
                        </mc:AlternateContent>
                        <wp:extent cx="6248400" cy="1285875"/>
                        <wp:effectExtent l="0" t="0" r="0" b="5715"/>
                        <wp:wrapTopAndBottom/>
                        <wp:docPr id="3" name="Polje z besedilom 3" descr="Informacije o podjetju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2484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kern w:val="20"/>
                                      </w:rPr>
                                      <w:alias w:val="Podjetje"/>
                                      <w:tag w:val=""/>
                                      <w:id w:val="-1516756383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216B96" w:rsidRDefault="00CF276D">
                                        <w:pPr>
                                          <w:pStyle w:val="Brezrazmikov1"/>
                                          <w:rPr>
                                            <w:kern w:val="20"/>
                                          </w:rPr>
                                        </w:pPr>
                                        <w:r>
                                          <w:rPr>
                                            <w:kern w:val="20"/>
                                          </w:rPr>
                                          <w:t>Vrtec pri OŠ Žirovnica</w:t>
                                        </w:r>
                                      </w:p>
                                    </w:sdtContent>
                                  </w:sdt>
                                  <w:p w:rsidR="00216B96" w:rsidRDefault="00F87432">
                                    <w:pPr>
                                      <w:pStyle w:val="Brezrazmikov1"/>
                                    </w:pPr>
                                    <w:sdt>
                                      <w:sdtPr>
                                        <w:alias w:val="Ulica"/>
                                        <w:tag w:val="Ulica"/>
                                        <w:id w:val="985824367"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:text w:multiLine="1"/>
                                      </w:sdtPr>
                                      <w:sdtEndPr/>
                                      <w:sdtContent>
                                        <w:r w:rsidR="00CF276D">
                                          <w:t>Zabreznica 4, 4274 Žirovnica</w:t>
                                        </w:r>
                                      </w:sdtContent>
                                    </w:sdt>
                                  </w:p>
                                  <w:p w:rsidR="00216B96" w:rsidRDefault="00216B96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80400</wp14:pctWidth>
                        </wp14:sizeRelH>
                        <wp14:sizeRelV relativeFrom="page">
                          <wp14:pctHeight>15000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je z besedilom 3" o:spid="_x0000_s1026" type="#_x0000_t202" alt="Informacije o podjetju" style="position:absolute;margin-left:0;margin-top:0;width:492pt;height:101.25pt;z-index:251660288;visibility:visible;mso-wrap-style:square;mso-width-percent:804;mso-height-percent:150;mso-left-percent:93;mso-top-percent:55;mso-wrap-distance-left:9pt;mso-wrap-distance-top:0;mso-wrap-distance-right:9pt;mso-wrap-distance-bottom:0;mso-position-horizontal-relative:page;mso-position-vertical-relative:page;mso-width-percent:804;mso-height-percent:150;mso-left-percent:93;mso-top-percent: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" o:allowincell="f" o:allowoverlap="f" filled="f" stroked="f" strokeweight=".5pt">
                        <v:textbox style="mso-fit-shape-to-text:t" inset="0,0,0,0">
                          <w:txbxContent>
                            <w:sdt>
                              <w:sdtPr>
                                <w:rPr>
                                  <w:kern w:val="20"/>
                                </w:rPr>
                                <w:alias w:val="Podjetje"/>
                                <w:tag w:val=""/>
                                <w:id w:val="-1516756383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216B96" w:rsidRDefault="00CF276D">
                                  <w:pPr>
                                    <w:pStyle w:val="Brezrazmikov1"/>
                                    <w:rPr>
                                      <w:kern w:val="20"/>
                                    </w:rPr>
                                  </w:pPr>
                                  <w:r>
                                    <w:rPr>
                                      <w:kern w:val="20"/>
                                    </w:rPr>
                                    <w:t>Vrtec pri OŠ Žirovnica</w:t>
                                  </w:r>
                                </w:p>
                              </w:sdtContent>
                            </w:sdt>
                            <w:p w:rsidR="00216B96" w:rsidRDefault="00B06DD4">
                              <w:pPr>
                                <w:pStyle w:val="Brezrazmikov1"/>
                              </w:pPr>
                              <w:sdt>
                                <w:sdtPr>
                                  <w:alias w:val="Ulica"/>
                                  <w:tag w:val="Ulica"/>
                                  <w:id w:val="985824367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r w:rsidR="00CF276D">
                                    <w:t>Zabreznica 4, 4274 Žirovnica</w:t>
                                  </w:r>
                                </w:sdtContent>
                              </w:sdt>
                            </w:p>
                            <w:p w:rsidR="00216B96" w:rsidRDefault="00216B96"/>
                          </w:txbxContent>
                        </v:textbox>
                        <w10:wrap type="topAndBottom" anchorx="page" anchory="page"/>
                      </v:shape>
                    </w:pict>
                  </mc:Fallback>
                </mc:AlternateContent>
              </w:r>
            </w:p>
          </w:sdtContent>
        </w:sdt>
        <w:p w:rsidR="00216B96" w:rsidRDefault="00216B96"/>
        <w:p w:rsidR="00216B96" w:rsidRDefault="00B4314E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704850</wp:posOffset>
                    </wp:positionH>
                    <wp:positionV relativeFrom="margin">
                      <wp:posOffset>2233295</wp:posOffset>
                    </wp:positionV>
                    <wp:extent cx="5791200" cy="5532755"/>
                    <wp:effectExtent l="0" t="0" r="0" b="10795"/>
                    <wp:wrapTopAndBottom/>
                    <wp:docPr id="6" name="Polje z besedilom 6" descr="Naslov, podnaslov in povzetek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91200" cy="5532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16B96" w:rsidRDefault="00F87432" w:rsidP="001373DF">
                                <w:pPr>
                                  <w:pStyle w:val="Naslov11"/>
                                  <w:ind w:left="113" w:right="113"/>
                                </w:pPr>
                                <w:sdt>
                                  <w:sdtPr>
                                    <w:alias w:val="Naslov"/>
                                    <w:tag w:val=""/>
                                    <w:id w:val="70136470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F276D">
                                      <w:t>poletno delo</w:t>
                                    </w:r>
                                  </w:sdtContent>
                                </w:sdt>
                              </w:p>
                              <w:p w:rsidR="00216B96" w:rsidRDefault="00216B96">
                                <w:pPr>
                                  <w:pStyle w:val="Podnaslov1"/>
                                </w:pPr>
                                <w:r>
                                  <w:t xml:space="preserve"> </w:t>
                                </w:r>
                                <w:sdt>
                                  <w:sdtPr>
                                    <w:alias w:val="Datum"/>
                                    <w:id w:val="141783095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sl-SI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F276D">
                                      <w:t>2018/2019</w:t>
                                    </w:r>
                                  </w:sdtContent>
                                </w:sdt>
                              </w:p>
                              <w:p w:rsidR="00216B96" w:rsidRDefault="00F87432">
                                <w:pPr>
                                  <w:pStyle w:val="Povzetek"/>
                                </w:pPr>
                                <w:sdt>
                                  <w:sdtPr>
                                    <w:alias w:val="Povzetek"/>
                                    <w:id w:val="106622669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F276D">
                                      <w:t>Nekoč in danes</w:t>
                                    </w:r>
                                  </w:sdtContent>
                                </w:sdt>
                                <w:r w:rsidR="00CF276D">
                                  <w:t>…</w:t>
                                </w:r>
                              </w:p>
                              <w:p w:rsidR="00B4314E" w:rsidRDefault="00B4314E">
                                <w:pPr>
                                  <w:pStyle w:val="Povzetek"/>
                                </w:pPr>
                              </w:p>
                              <w:p w:rsidR="00B4314E" w:rsidRPr="009B1E3A" w:rsidRDefault="00B4314E">
                                <w:pPr>
                                  <w:pStyle w:val="Povzetek"/>
                                </w:pPr>
                                <w:r>
                                  <w:t>Zbrale in zapisale: Tjaša Reškovac, Teja Markovič, Ana Dolar in Maruša Oblak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Polje z besedilom 6" o:spid="_x0000_s1027" type="#_x0000_t202" alt="Naslov, podnaslov in povzetek" style="position:absolute;margin-left:55.5pt;margin-top:175.85pt;width:456pt;height:435.6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" filled="f" stroked="f" strokeweight=".5pt">
                    <v:textbox inset="0,0,0,0">
                      <w:txbxContent>
                        <w:p w:rsidR="00216B96" w:rsidRDefault="00B06DD4" w:rsidP="001373DF">
                          <w:pPr>
                            <w:pStyle w:val="Naslov11"/>
                            <w:ind w:left="113" w:right="113"/>
                          </w:pPr>
                          <w:sdt>
                            <w:sdtPr>
                              <w:alias w:val="Naslov"/>
                              <w:tag w:val=""/>
                              <w:id w:val="7013647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F276D">
                                <w:t>poletno delo</w:t>
                              </w:r>
                            </w:sdtContent>
                          </w:sdt>
                        </w:p>
                        <w:p w:rsidR="00216B96" w:rsidRDefault="00216B96">
                          <w:pPr>
                            <w:pStyle w:val="Podnaslov1"/>
                          </w:pPr>
                          <w:r>
                            <w:t xml:space="preserve"> </w:t>
                          </w:r>
                          <w:sdt>
                            <w:sdtPr>
                              <w:alias w:val="Datum"/>
                              <w:id w:val="141783095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sl-SI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F276D">
                                <w:t>2018/2019</w:t>
                              </w:r>
                            </w:sdtContent>
                          </w:sdt>
                        </w:p>
                        <w:p w:rsidR="00216B96" w:rsidRDefault="00B06DD4">
                          <w:pPr>
                            <w:pStyle w:val="Povzetek"/>
                          </w:pPr>
                          <w:sdt>
                            <w:sdtPr>
                              <w:alias w:val="Povzetek"/>
                              <w:id w:val="106622669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CF276D">
                                <w:t>Nekoč in danes</w:t>
                              </w:r>
                            </w:sdtContent>
                          </w:sdt>
                          <w:r w:rsidR="00CF276D">
                            <w:t>…</w:t>
                          </w:r>
                        </w:p>
                        <w:p w:rsidR="00B4314E" w:rsidRDefault="00B4314E">
                          <w:pPr>
                            <w:pStyle w:val="Povzetek"/>
                          </w:pPr>
                        </w:p>
                        <w:p w:rsidR="00B4314E" w:rsidRPr="009B1E3A" w:rsidRDefault="00B4314E">
                          <w:pPr>
                            <w:pStyle w:val="Povzetek"/>
                          </w:pPr>
                          <w:r>
                            <w:t xml:space="preserve">Zbrale in zapisale: Tjaša </w:t>
                          </w:r>
                          <w:proofErr w:type="spellStart"/>
                          <w:r>
                            <w:t>Reškovac</w:t>
                          </w:r>
                          <w:proofErr w:type="spellEnd"/>
                          <w:r>
                            <w:t>, Teja Markovič, Ana Dolar in Maruša Oblak</w:t>
                          </w:r>
                        </w:p>
                      </w:txbxContent>
                    </v:textbox>
                    <w10:wrap type="topAndBottom" anchorx="page" anchory="margin"/>
                  </v:shape>
                </w:pict>
              </mc:Fallback>
            </mc:AlternateContent>
          </w:r>
          <w:r w:rsidR="00216B96"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595959" w:themeColor="text1" w:themeTint="A6"/>
          <w:kern w:val="20"/>
          <w:sz w:val="20"/>
          <w:szCs w:val="20"/>
        </w:rPr>
        <w:id w:val="-1449082066"/>
        <w:docPartObj>
          <w:docPartGallery w:val="Table of Contents"/>
          <w:docPartUnique/>
        </w:docPartObj>
      </w:sdtPr>
      <w:sdtEndPr/>
      <w:sdtContent>
        <w:p w:rsidR="007E547C" w:rsidRPr="00066536" w:rsidRDefault="007E547C" w:rsidP="00066536">
          <w:pPr>
            <w:pStyle w:val="NaslovTOC"/>
            <w:spacing w:before="0" w:after="360" w:line="240" w:lineRule="auto"/>
            <w:ind w:hanging="284"/>
            <w:rPr>
              <w:color w:val="595959" w:themeColor="text1" w:themeTint="A6"/>
              <w:sz w:val="36"/>
              <w:szCs w:val="36"/>
            </w:rPr>
          </w:pPr>
          <w:r w:rsidRPr="00066536">
            <w:rPr>
              <w:color w:val="595959" w:themeColor="text1" w:themeTint="A6"/>
              <w:sz w:val="36"/>
              <w:szCs w:val="36"/>
            </w:rPr>
            <w:t>Vsebina</w:t>
          </w:r>
        </w:p>
        <w:p w:rsidR="00154691" w:rsidRDefault="007E547C">
          <w:pPr>
            <w:pStyle w:val="Kazalovsebine10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r w:rsidRPr="00500112">
            <w:rPr>
              <w:sz w:val="22"/>
              <w:szCs w:val="22"/>
            </w:rPr>
            <w:fldChar w:fldCharType="begin"/>
          </w:r>
          <w:r w:rsidRPr="00500112">
            <w:rPr>
              <w:sz w:val="22"/>
              <w:szCs w:val="22"/>
            </w:rPr>
            <w:instrText xml:space="preserve"> TOC \o "1-1" \h \z \u </w:instrText>
          </w:r>
          <w:r w:rsidRPr="00500112">
            <w:rPr>
              <w:sz w:val="22"/>
              <w:szCs w:val="22"/>
            </w:rPr>
            <w:fldChar w:fldCharType="separate"/>
          </w:r>
          <w:hyperlink w:anchor="_Toc11776016" w:history="1">
            <w:r w:rsidR="00154691" w:rsidRPr="00CE052B">
              <w:rPr>
                <w:rStyle w:val="Hiperpovezava"/>
                <w:noProof/>
              </w:rPr>
              <w:t>Globalni cilji</w:t>
            </w:r>
            <w:r w:rsidR="00154691">
              <w:rPr>
                <w:noProof/>
                <w:webHidden/>
              </w:rPr>
              <w:tab/>
            </w:r>
            <w:r w:rsidR="00154691">
              <w:rPr>
                <w:noProof/>
                <w:webHidden/>
              </w:rPr>
              <w:fldChar w:fldCharType="begin"/>
            </w:r>
            <w:r w:rsidR="00154691">
              <w:rPr>
                <w:noProof/>
                <w:webHidden/>
              </w:rPr>
              <w:instrText xml:space="preserve"> PAGEREF _Toc11776016 \h </w:instrText>
            </w:r>
            <w:r w:rsidR="00154691">
              <w:rPr>
                <w:noProof/>
                <w:webHidden/>
              </w:rPr>
            </w:r>
            <w:r w:rsidR="00154691">
              <w:rPr>
                <w:noProof/>
                <w:webHidden/>
              </w:rPr>
              <w:fldChar w:fldCharType="separate"/>
            </w:r>
            <w:r w:rsidR="00154691">
              <w:rPr>
                <w:noProof/>
                <w:webHidden/>
              </w:rPr>
              <w:t>1</w:t>
            </w:r>
            <w:r w:rsidR="00154691">
              <w:rPr>
                <w:noProof/>
                <w:webHidden/>
              </w:rPr>
              <w:fldChar w:fldCharType="end"/>
            </w:r>
          </w:hyperlink>
        </w:p>
        <w:p w:rsidR="00154691" w:rsidRDefault="00F87432">
          <w:pPr>
            <w:pStyle w:val="Kazalovsebine10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11776017" w:history="1">
            <w:r w:rsidR="00154691" w:rsidRPr="00CE052B">
              <w:rPr>
                <w:rStyle w:val="Hiperpovezava"/>
                <w:noProof/>
              </w:rPr>
              <w:t>Prvi in drugi teden (1. 7.  – 5. 7. 2019 in 8. 7. – 12. 7. 2019)</w:t>
            </w:r>
            <w:r w:rsidR="00154691">
              <w:rPr>
                <w:noProof/>
                <w:webHidden/>
              </w:rPr>
              <w:tab/>
            </w:r>
            <w:r w:rsidR="00154691">
              <w:rPr>
                <w:noProof/>
                <w:webHidden/>
              </w:rPr>
              <w:fldChar w:fldCharType="begin"/>
            </w:r>
            <w:r w:rsidR="00154691">
              <w:rPr>
                <w:noProof/>
                <w:webHidden/>
              </w:rPr>
              <w:instrText xml:space="preserve"> PAGEREF _Toc11776017 \h </w:instrText>
            </w:r>
            <w:r w:rsidR="00154691">
              <w:rPr>
                <w:noProof/>
                <w:webHidden/>
              </w:rPr>
            </w:r>
            <w:r w:rsidR="00154691">
              <w:rPr>
                <w:noProof/>
                <w:webHidden/>
              </w:rPr>
              <w:fldChar w:fldCharType="separate"/>
            </w:r>
            <w:r w:rsidR="00154691">
              <w:rPr>
                <w:noProof/>
                <w:webHidden/>
              </w:rPr>
              <w:t>2</w:t>
            </w:r>
            <w:r w:rsidR="00154691">
              <w:rPr>
                <w:noProof/>
                <w:webHidden/>
              </w:rPr>
              <w:fldChar w:fldCharType="end"/>
            </w:r>
          </w:hyperlink>
        </w:p>
        <w:p w:rsidR="00154691" w:rsidRDefault="00F87432">
          <w:pPr>
            <w:pStyle w:val="Kazalovsebine10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11776018" w:history="1">
            <w:r w:rsidR="00154691" w:rsidRPr="00CE052B">
              <w:rPr>
                <w:rStyle w:val="Hiperpovezava"/>
                <w:noProof/>
              </w:rPr>
              <w:t>Tretji in četrti teden (15. 7.  – 19. 7. 2019 in 22. 7. -  26. 7. 2019)</w:t>
            </w:r>
            <w:r w:rsidR="00154691">
              <w:rPr>
                <w:noProof/>
                <w:webHidden/>
              </w:rPr>
              <w:tab/>
            </w:r>
            <w:r w:rsidR="00154691">
              <w:rPr>
                <w:noProof/>
                <w:webHidden/>
              </w:rPr>
              <w:fldChar w:fldCharType="begin"/>
            </w:r>
            <w:r w:rsidR="00154691">
              <w:rPr>
                <w:noProof/>
                <w:webHidden/>
              </w:rPr>
              <w:instrText xml:space="preserve"> PAGEREF _Toc11776018 \h </w:instrText>
            </w:r>
            <w:r w:rsidR="00154691">
              <w:rPr>
                <w:noProof/>
                <w:webHidden/>
              </w:rPr>
            </w:r>
            <w:r w:rsidR="00154691">
              <w:rPr>
                <w:noProof/>
                <w:webHidden/>
              </w:rPr>
              <w:fldChar w:fldCharType="separate"/>
            </w:r>
            <w:r w:rsidR="00154691">
              <w:rPr>
                <w:noProof/>
                <w:webHidden/>
              </w:rPr>
              <w:t>3</w:t>
            </w:r>
            <w:r w:rsidR="00154691">
              <w:rPr>
                <w:noProof/>
                <w:webHidden/>
              </w:rPr>
              <w:fldChar w:fldCharType="end"/>
            </w:r>
          </w:hyperlink>
        </w:p>
        <w:p w:rsidR="00154691" w:rsidRDefault="00F87432">
          <w:pPr>
            <w:pStyle w:val="Kazalovsebine10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11776019" w:history="1">
            <w:r w:rsidR="00154691" w:rsidRPr="00CE052B">
              <w:rPr>
                <w:rStyle w:val="Hiperpovezava"/>
                <w:noProof/>
              </w:rPr>
              <w:t>Peti in šesti teden (29. 7. – 3. 8. 2019 in 5. 8. – 9. 8. 2019)</w:t>
            </w:r>
            <w:r w:rsidR="00154691">
              <w:rPr>
                <w:noProof/>
                <w:webHidden/>
              </w:rPr>
              <w:tab/>
            </w:r>
            <w:r w:rsidR="00154691">
              <w:rPr>
                <w:noProof/>
                <w:webHidden/>
              </w:rPr>
              <w:fldChar w:fldCharType="begin"/>
            </w:r>
            <w:r w:rsidR="00154691">
              <w:rPr>
                <w:noProof/>
                <w:webHidden/>
              </w:rPr>
              <w:instrText xml:space="preserve"> PAGEREF _Toc11776019 \h </w:instrText>
            </w:r>
            <w:r w:rsidR="00154691">
              <w:rPr>
                <w:noProof/>
                <w:webHidden/>
              </w:rPr>
            </w:r>
            <w:r w:rsidR="00154691">
              <w:rPr>
                <w:noProof/>
                <w:webHidden/>
              </w:rPr>
              <w:fldChar w:fldCharType="separate"/>
            </w:r>
            <w:r w:rsidR="00154691">
              <w:rPr>
                <w:noProof/>
                <w:webHidden/>
              </w:rPr>
              <w:t>4</w:t>
            </w:r>
            <w:r w:rsidR="00154691">
              <w:rPr>
                <w:noProof/>
                <w:webHidden/>
              </w:rPr>
              <w:fldChar w:fldCharType="end"/>
            </w:r>
          </w:hyperlink>
        </w:p>
        <w:p w:rsidR="00154691" w:rsidRDefault="00F87432">
          <w:pPr>
            <w:pStyle w:val="Kazalovsebine10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11776020" w:history="1">
            <w:r w:rsidR="00154691" w:rsidRPr="00CE052B">
              <w:rPr>
                <w:rStyle w:val="Hiperpovezava"/>
                <w:noProof/>
              </w:rPr>
              <w:t>Sedmi teden (12. 8.  – 16. 8. 2019)</w:t>
            </w:r>
            <w:r w:rsidR="00154691">
              <w:rPr>
                <w:noProof/>
                <w:webHidden/>
              </w:rPr>
              <w:tab/>
            </w:r>
            <w:r w:rsidR="00154691">
              <w:rPr>
                <w:noProof/>
                <w:webHidden/>
              </w:rPr>
              <w:fldChar w:fldCharType="begin"/>
            </w:r>
            <w:r w:rsidR="00154691">
              <w:rPr>
                <w:noProof/>
                <w:webHidden/>
              </w:rPr>
              <w:instrText xml:space="preserve"> PAGEREF _Toc11776020 \h </w:instrText>
            </w:r>
            <w:r w:rsidR="00154691">
              <w:rPr>
                <w:noProof/>
                <w:webHidden/>
              </w:rPr>
            </w:r>
            <w:r w:rsidR="00154691">
              <w:rPr>
                <w:noProof/>
                <w:webHidden/>
              </w:rPr>
              <w:fldChar w:fldCharType="separate"/>
            </w:r>
            <w:r w:rsidR="00154691">
              <w:rPr>
                <w:noProof/>
                <w:webHidden/>
              </w:rPr>
              <w:t>5</w:t>
            </w:r>
            <w:r w:rsidR="00154691">
              <w:rPr>
                <w:noProof/>
                <w:webHidden/>
              </w:rPr>
              <w:fldChar w:fldCharType="end"/>
            </w:r>
          </w:hyperlink>
        </w:p>
        <w:p w:rsidR="00154691" w:rsidRDefault="00F87432">
          <w:pPr>
            <w:pStyle w:val="Kazalovsebine10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11776021" w:history="1">
            <w:r w:rsidR="00154691" w:rsidRPr="00CE052B">
              <w:rPr>
                <w:rStyle w:val="Hiperpovezava"/>
                <w:noProof/>
              </w:rPr>
              <w:t>Osmi teden ( 19. 8.  – 23. 8. 2019)</w:t>
            </w:r>
            <w:r w:rsidR="00154691">
              <w:rPr>
                <w:noProof/>
                <w:webHidden/>
              </w:rPr>
              <w:tab/>
            </w:r>
            <w:r w:rsidR="00154691">
              <w:rPr>
                <w:noProof/>
                <w:webHidden/>
              </w:rPr>
              <w:fldChar w:fldCharType="begin"/>
            </w:r>
            <w:r w:rsidR="00154691">
              <w:rPr>
                <w:noProof/>
                <w:webHidden/>
              </w:rPr>
              <w:instrText xml:space="preserve"> PAGEREF _Toc11776021 \h </w:instrText>
            </w:r>
            <w:r w:rsidR="00154691">
              <w:rPr>
                <w:noProof/>
                <w:webHidden/>
              </w:rPr>
            </w:r>
            <w:r w:rsidR="00154691">
              <w:rPr>
                <w:noProof/>
                <w:webHidden/>
              </w:rPr>
              <w:fldChar w:fldCharType="separate"/>
            </w:r>
            <w:r w:rsidR="00154691">
              <w:rPr>
                <w:noProof/>
                <w:webHidden/>
              </w:rPr>
              <w:t>6</w:t>
            </w:r>
            <w:r w:rsidR="00154691">
              <w:rPr>
                <w:noProof/>
                <w:webHidden/>
              </w:rPr>
              <w:fldChar w:fldCharType="end"/>
            </w:r>
          </w:hyperlink>
        </w:p>
        <w:p w:rsidR="007E547C" w:rsidRDefault="007E547C">
          <w:r w:rsidRPr="00500112">
            <w:rPr>
              <w:sz w:val="22"/>
              <w:szCs w:val="22"/>
            </w:rPr>
            <w:fldChar w:fldCharType="end"/>
          </w:r>
        </w:p>
      </w:sdtContent>
    </w:sdt>
    <w:p w:rsidR="006153F9" w:rsidRDefault="006153F9">
      <w:pPr>
        <w:sectPr w:rsidR="006153F9" w:rsidSect="009222F7">
          <w:headerReference w:type="default" r:id="rId12"/>
          <w:pgSz w:w="11907" w:h="16839" w:code="9"/>
          <w:pgMar w:top="2678" w:right="1512" w:bottom="1913" w:left="1512" w:header="918" w:footer="709" w:gutter="0"/>
          <w:pgNumType w:start="0"/>
          <w:cols w:space="720"/>
          <w:titlePg/>
          <w:docGrid w:linePitch="360"/>
        </w:sectPr>
      </w:pPr>
    </w:p>
    <w:p w:rsidR="006153F9" w:rsidRDefault="000525CA">
      <w:pPr>
        <w:pStyle w:val="naslov10"/>
      </w:pPr>
      <w:bookmarkStart w:id="1" w:name="_Toc11776016"/>
      <w:r>
        <w:lastRenderedPageBreak/>
        <w:t>Globalni cilji</w:t>
      </w:r>
      <w:bookmarkEnd w:id="1"/>
    </w:p>
    <w:p w:rsidR="00A40C7C" w:rsidRDefault="00A40C7C" w:rsidP="00D530B5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A40C7C">
        <w:rPr>
          <w:sz w:val="24"/>
          <w:szCs w:val="24"/>
        </w:rPr>
        <w:t>Razi</w:t>
      </w:r>
      <w:r>
        <w:rPr>
          <w:sz w:val="24"/>
          <w:szCs w:val="24"/>
        </w:rPr>
        <w:t>skati otroštvo naših babic in dedkov.</w:t>
      </w:r>
    </w:p>
    <w:p w:rsidR="00A40C7C" w:rsidRDefault="00A40C7C" w:rsidP="00D530B5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Ohraniti kulturno dediščino.</w:t>
      </w:r>
    </w:p>
    <w:p w:rsidR="00A40C7C" w:rsidRDefault="00A40C7C" w:rsidP="00A40C7C">
      <w:pPr>
        <w:rPr>
          <w:sz w:val="24"/>
          <w:szCs w:val="24"/>
        </w:rPr>
      </w:pPr>
    </w:p>
    <w:p w:rsidR="00A40C7C" w:rsidRDefault="00A40C7C" w:rsidP="00A40C7C">
      <w:pPr>
        <w:rPr>
          <w:sz w:val="24"/>
          <w:szCs w:val="24"/>
        </w:rPr>
      </w:pPr>
      <w:r>
        <w:rPr>
          <w:sz w:val="24"/>
          <w:szCs w:val="24"/>
        </w:rPr>
        <w:t>Cilji</w:t>
      </w:r>
    </w:p>
    <w:p w:rsidR="00A40C7C" w:rsidRDefault="00A40C7C" w:rsidP="00D530B5">
      <w:pPr>
        <w:pStyle w:val="Odstavekseznam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Oblikovati osnove za dojemanje časa.</w:t>
      </w:r>
    </w:p>
    <w:p w:rsidR="00A40C7C" w:rsidRDefault="00A40C7C" w:rsidP="00D530B5">
      <w:pPr>
        <w:pStyle w:val="Odstavekseznam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Spodbujati in predstaviti igre starih staršev v vrtcu.</w:t>
      </w:r>
    </w:p>
    <w:p w:rsidR="00A40C7C" w:rsidRDefault="00A40C7C" w:rsidP="00A40C7C">
      <w:pPr>
        <w:rPr>
          <w:sz w:val="24"/>
          <w:szCs w:val="24"/>
        </w:rPr>
      </w:pPr>
    </w:p>
    <w:p w:rsidR="00A40C7C" w:rsidRPr="00A40C7C" w:rsidRDefault="00A40C7C" w:rsidP="00A40C7C">
      <w:pPr>
        <w:rPr>
          <w:sz w:val="24"/>
          <w:szCs w:val="24"/>
        </w:rPr>
      </w:pPr>
    </w:p>
    <w:p w:rsidR="00A40C7C" w:rsidRPr="00A40C7C" w:rsidRDefault="00A40C7C" w:rsidP="00A40C7C">
      <w:pPr>
        <w:rPr>
          <w:sz w:val="24"/>
          <w:szCs w:val="24"/>
        </w:rPr>
      </w:pPr>
    </w:p>
    <w:p w:rsidR="006153F9" w:rsidRPr="007E547C" w:rsidRDefault="000525CA" w:rsidP="000525CA">
      <w:pPr>
        <w:pStyle w:val="naslov10"/>
      </w:pPr>
      <w:bookmarkStart w:id="2" w:name="_Toc325634775"/>
      <w:bookmarkStart w:id="3" w:name="_Toc11776017"/>
      <w:r>
        <w:lastRenderedPageBreak/>
        <w:t>Prvi in drugi teden</w:t>
      </w:r>
      <w:bookmarkEnd w:id="2"/>
      <w:r>
        <w:t xml:space="preserve"> (1. 7.  – 5. 7. 2019 in 8. 7. – 12. 7. 2019)</w:t>
      </w:r>
      <w:bookmarkEnd w:id="3"/>
    </w:p>
    <w:p w:rsidR="006153F9" w:rsidRDefault="000525CA" w:rsidP="000525CA">
      <w:pPr>
        <w:pStyle w:val="Naslov2"/>
      </w:pPr>
      <w:r>
        <w:t>Domača obrt</w:t>
      </w:r>
    </w:p>
    <w:p w:rsidR="00A40C7C" w:rsidRDefault="00A40C7C" w:rsidP="00D530B5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pleteni izdelki (nabiranje vej in pletenje)</w:t>
      </w:r>
    </w:p>
    <w:p w:rsidR="00A40C7C" w:rsidRPr="00A40C7C" w:rsidRDefault="00A40C7C" w:rsidP="00D530B5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glineni izdelki (lončki iz gline)</w:t>
      </w:r>
    </w:p>
    <w:p w:rsidR="00A40C7C" w:rsidRDefault="00A40C7C" w:rsidP="00D530B5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čebelarski izdelki (svečke…)</w:t>
      </w:r>
    </w:p>
    <w:p w:rsidR="00A40C7C" w:rsidRDefault="00A40C7C" w:rsidP="00D530B5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leseni izdelki</w:t>
      </w:r>
    </w:p>
    <w:p w:rsidR="00154691" w:rsidRDefault="00154691" w:rsidP="00154691">
      <w:pPr>
        <w:rPr>
          <w:sz w:val="24"/>
          <w:szCs w:val="24"/>
        </w:rPr>
      </w:pPr>
    </w:p>
    <w:p w:rsidR="00154691" w:rsidRPr="00154691" w:rsidRDefault="00624578" w:rsidP="00154691">
      <w:pPr>
        <w:rPr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2385060</wp:posOffset>
            </wp:positionV>
            <wp:extent cx="3529330" cy="1911985"/>
            <wp:effectExtent l="190500" t="438150" r="204470" b="431165"/>
            <wp:wrapSquare wrapText="bothSides"/>
            <wp:docPr id="5" name="Slika 5" descr="Rezultat iskanja slik za suha r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suha rob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3379">
                      <a:off x="0" y="0"/>
                      <a:ext cx="35293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91"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3245037" cy="2206625"/>
            <wp:effectExtent l="152400" t="228600" r="146050" b="231775"/>
            <wp:wrapSquare wrapText="bothSides"/>
            <wp:docPr id="4" name="Slika 4" descr="Rezultat iskanja slik za lonÄa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onÄarstv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1448">
                      <a:off x="0" y="0"/>
                      <a:ext cx="3245037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F9" w:rsidRDefault="000525CA" w:rsidP="00A40C7C">
      <w:pPr>
        <w:pStyle w:val="naslov10"/>
        <w:ind w:left="0"/>
      </w:pPr>
      <w:bookmarkStart w:id="4" w:name="_Toc11776018"/>
      <w:bookmarkStart w:id="5" w:name="_Toc325634776"/>
      <w:r>
        <w:lastRenderedPageBreak/>
        <w:t>Tretji in četrti teden (15. 7.  – 19. 7. 2019 in 22. 7. -  26. 7. 2019)</w:t>
      </w:r>
      <w:bookmarkEnd w:id="4"/>
      <w:r>
        <w:t xml:space="preserve"> </w:t>
      </w:r>
      <w:bookmarkEnd w:id="5"/>
    </w:p>
    <w:p w:rsidR="000525CA" w:rsidRDefault="000525CA" w:rsidP="000525CA">
      <w:pPr>
        <w:pStyle w:val="Naslov2"/>
      </w:pPr>
      <w:r>
        <w:t>Slovenska kulinarika</w:t>
      </w:r>
      <w:r w:rsidR="005004CB">
        <w:t xml:space="preserve"> (15. 7. – 19. 7. 2019)</w:t>
      </w:r>
    </w:p>
    <w:p w:rsidR="00A40C7C" w:rsidRDefault="00A40C7C" w:rsidP="00D530B5">
      <w:pPr>
        <w:pStyle w:val="Odstavekseznam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recepti (metin sirup, zelenjavna juha)</w:t>
      </w:r>
    </w:p>
    <w:p w:rsidR="00A40C7C" w:rsidRDefault="00A40C7C" w:rsidP="00D530B5">
      <w:pPr>
        <w:pStyle w:val="Odstavekseznam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pridelki z vrta (</w:t>
      </w:r>
      <w:r w:rsidR="00B331EC">
        <w:rPr>
          <w:sz w:val="24"/>
          <w:szCs w:val="24"/>
        </w:rPr>
        <w:t>kuhamo, pečemo krompir)</w:t>
      </w:r>
    </w:p>
    <w:p w:rsidR="00B331EC" w:rsidRDefault="00B331EC" w:rsidP="00D530B5">
      <w:pPr>
        <w:pStyle w:val="Odstavekseznam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uživanje jagod, izdelovanje jagod, spoznavanje rdeče barve</w:t>
      </w:r>
    </w:p>
    <w:p w:rsidR="00B331EC" w:rsidRPr="00A40C7C" w:rsidRDefault="00B331EC" w:rsidP="00D530B5">
      <w:pPr>
        <w:pStyle w:val="Odstavekseznam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gibalno – rajalna pesem Rdeče češnje rada jem</w:t>
      </w:r>
    </w:p>
    <w:p w:rsidR="00B331EC" w:rsidRDefault="00B331EC" w:rsidP="005004CB">
      <w:pPr>
        <w:pStyle w:val="Naslov2"/>
      </w:pPr>
    </w:p>
    <w:p w:rsidR="00B331EC" w:rsidRDefault="00154691" w:rsidP="005004CB">
      <w:pPr>
        <w:pStyle w:val="Naslov2"/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219710</wp:posOffset>
            </wp:positionV>
            <wp:extent cx="2181225" cy="2181225"/>
            <wp:effectExtent l="209550" t="209550" r="200025" b="200025"/>
            <wp:wrapSquare wrapText="bothSides"/>
            <wp:docPr id="2" name="Slika 2" descr="Rezultat iskanja slik za po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ot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4763"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691" w:rsidRDefault="00154691" w:rsidP="00B331EC">
      <w:pPr>
        <w:pStyle w:val="Naslov2"/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180975</wp:posOffset>
            </wp:positionV>
            <wp:extent cx="2462333" cy="1483652"/>
            <wp:effectExtent l="190500" t="381000" r="167005" b="383540"/>
            <wp:wrapSquare wrapText="bothSides"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6213">
                      <a:off x="0" y="0"/>
                      <a:ext cx="2462333" cy="14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154691" w:rsidRDefault="00154691" w:rsidP="00B331EC">
      <w:pPr>
        <w:pStyle w:val="Naslov2"/>
      </w:pPr>
    </w:p>
    <w:p w:rsidR="00B331EC" w:rsidRDefault="005004CB" w:rsidP="00B331EC">
      <w:pPr>
        <w:pStyle w:val="Naslov2"/>
      </w:pPr>
      <w:r>
        <w:t>Poletni teden (22. 7. – 26. 7. 2019)</w:t>
      </w:r>
    </w:p>
    <w:p w:rsidR="00B331EC" w:rsidRPr="00B331EC" w:rsidRDefault="00B331EC" w:rsidP="00D530B5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B331EC">
        <w:rPr>
          <w:sz w:val="24"/>
          <w:szCs w:val="24"/>
        </w:rPr>
        <w:t>igre z vodo</w:t>
      </w:r>
    </w:p>
    <w:p w:rsidR="00B331EC" w:rsidRPr="00B331EC" w:rsidRDefault="00B331EC" w:rsidP="00D530B5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B331EC">
        <w:rPr>
          <w:sz w:val="24"/>
          <w:szCs w:val="24"/>
        </w:rPr>
        <w:t>»špricanje«</w:t>
      </w:r>
    </w:p>
    <w:p w:rsidR="00B331EC" w:rsidRPr="00B331EC" w:rsidRDefault="00B331EC" w:rsidP="00D530B5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B331EC">
        <w:rPr>
          <w:sz w:val="24"/>
          <w:szCs w:val="24"/>
        </w:rPr>
        <w:t>mlinček</w:t>
      </w:r>
    </w:p>
    <w:p w:rsidR="00B331EC" w:rsidRPr="00B331EC" w:rsidRDefault="00B331EC" w:rsidP="00D530B5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B331EC">
        <w:rPr>
          <w:sz w:val="24"/>
          <w:szCs w:val="24"/>
        </w:rPr>
        <w:t>vodni tobogan</w:t>
      </w:r>
    </w:p>
    <w:p w:rsidR="006153F9" w:rsidRDefault="000525CA">
      <w:pPr>
        <w:pStyle w:val="naslov10"/>
      </w:pPr>
      <w:bookmarkStart w:id="6" w:name="_Toc11776019"/>
      <w:r>
        <w:lastRenderedPageBreak/>
        <w:t>Peti in šesti teden (29. 7. – 3. 8. 2019 in 5. 8. – 9. 8. 2019)</w:t>
      </w:r>
      <w:bookmarkEnd w:id="6"/>
    </w:p>
    <w:p w:rsidR="000525CA" w:rsidRDefault="000525CA" w:rsidP="000525CA">
      <w:pPr>
        <w:pStyle w:val="Naslov2"/>
      </w:pPr>
      <w:r>
        <w:t>Stari običaji</w:t>
      </w:r>
    </w:p>
    <w:p w:rsidR="00AB56D4" w:rsidRPr="00AB56D4" w:rsidRDefault="00AB56D4" w:rsidP="00D530B5">
      <w:pPr>
        <w:pStyle w:val="Odstavekseznama"/>
        <w:numPr>
          <w:ilvl w:val="0"/>
          <w:numId w:val="13"/>
        </w:numPr>
      </w:pPr>
      <w:r>
        <w:rPr>
          <w:sz w:val="24"/>
          <w:szCs w:val="24"/>
        </w:rPr>
        <w:t>kresovanje (samo omenimo)</w:t>
      </w:r>
    </w:p>
    <w:p w:rsidR="00AB56D4" w:rsidRPr="00AB56D4" w:rsidRDefault="00AB56D4" w:rsidP="00D530B5">
      <w:pPr>
        <w:pStyle w:val="Odstavekseznama"/>
        <w:numPr>
          <w:ilvl w:val="0"/>
          <w:numId w:val="13"/>
        </w:numPr>
      </w:pPr>
      <w:r>
        <w:rPr>
          <w:sz w:val="24"/>
          <w:szCs w:val="24"/>
        </w:rPr>
        <w:t>jurjevanje (gibalna igra konjska dirka, pesem Hi konjiček)</w:t>
      </w:r>
    </w:p>
    <w:p w:rsidR="00AB56D4" w:rsidRPr="00AB56D4" w:rsidRDefault="00AB56D4" w:rsidP="00D530B5">
      <w:pPr>
        <w:pStyle w:val="Odstavekseznama"/>
        <w:numPr>
          <w:ilvl w:val="0"/>
          <w:numId w:val="13"/>
        </w:numPr>
      </w:pPr>
      <w:r>
        <w:rPr>
          <w:sz w:val="24"/>
          <w:szCs w:val="24"/>
        </w:rPr>
        <w:t>Štefanovo</w:t>
      </w:r>
    </w:p>
    <w:p w:rsidR="00AB56D4" w:rsidRPr="00AB56D4" w:rsidRDefault="00AB56D4" w:rsidP="00D530B5">
      <w:pPr>
        <w:pStyle w:val="Odstavekseznama"/>
        <w:numPr>
          <w:ilvl w:val="0"/>
          <w:numId w:val="13"/>
        </w:numPr>
      </w:pPr>
      <w:r>
        <w:rPr>
          <w:sz w:val="24"/>
          <w:szCs w:val="24"/>
        </w:rPr>
        <w:t>koledovanje</w:t>
      </w:r>
    </w:p>
    <w:p w:rsidR="00AB56D4" w:rsidRPr="00B331EC" w:rsidRDefault="00D917F5" w:rsidP="00D530B5">
      <w:pPr>
        <w:pStyle w:val="Odstavekseznama"/>
        <w:numPr>
          <w:ilvl w:val="0"/>
          <w:numId w:val="13"/>
        </w:numPr>
      </w:pPr>
      <w:r>
        <w:rPr>
          <w:noProof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983615</wp:posOffset>
            </wp:positionV>
            <wp:extent cx="4014470" cy="3011170"/>
            <wp:effectExtent l="342900" t="495300" r="347980" b="494030"/>
            <wp:wrapSquare wrapText="bothSides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8938">
                      <a:off x="0" y="0"/>
                      <a:ext cx="401447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D4">
        <w:rPr>
          <w:sz w:val="24"/>
          <w:szCs w:val="24"/>
        </w:rPr>
        <w:t>pranje (ogled pralnega kamna v Zabreznici)</w:t>
      </w:r>
    </w:p>
    <w:p w:rsidR="006153F9" w:rsidRDefault="000525CA">
      <w:pPr>
        <w:pStyle w:val="naslov10"/>
      </w:pPr>
      <w:bookmarkStart w:id="7" w:name="_Toc325634778"/>
      <w:bookmarkStart w:id="8" w:name="_Toc11776020"/>
      <w:r>
        <w:lastRenderedPageBreak/>
        <w:t>Sedmi teden (12. 8.  – 16. 8. 2019)</w:t>
      </w:r>
      <w:bookmarkEnd w:id="7"/>
      <w:bookmarkEnd w:id="8"/>
    </w:p>
    <w:p w:rsidR="000525CA" w:rsidRDefault="000525CA" w:rsidP="000525CA">
      <w:pPr>
        <w:pStyle w:val="Naslov2"/>
      </w:pPr>
      <w:r>
        <w:t>Poletni teden</w:t>
      </w:r>
    </w:p>
    <w:p w:rsidR="00AB56D4" w:rsidRPr="00B331EC" w:rsidRDefault="00AB56D4" w:rsidP="00D530B5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331EC">
        <w:rPr>
          <w:sz w:val="24"/>
          <w:szCs w:val="24"/>
        </w:rPr>
        <w:t>igre z vodo</w:t>
      </w:r>
    </w:p>
    <w:p w:rsidR="00AB56D4" w:rsidRPr="00B331EC" w:rsidRDefault="00AB56D4" w:rsidP="00D530B5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331EC">
        <w:rPr>
          <w:sz w:val="24"/>
          <w:szCs w:val="24"/>
        </w:rPr>
        <w:t>»špricanje«</w:t>
      </w:r>
    </w:p>
    <w:p w:rsidR="00AB56D4" w:rsidRPr="00B331EC" w:rsidRDefault="00AB56D4" w:rsidP="00D530B5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331EC">
        <w:rPr>
          <w:sz w:val="24"/>
          <w:szCs w:val="24"/>
        </w:rPr>
        <w:t>mlinček</w:t>
      </w:r>
    </w:p>
    <w:p w:rsidR="00AB56D4" w:rsidRPr="00B331EC" w:rsidRDefault="00AB56D4" w:rsidP="00D530B5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331EC">
        <w:rPr>
          <w:sz w:val="24"/>
          <w:szCs w:val="24"/>
        </w:rPr>
        <w:t>vodni tobogan</w:t>
      </w:r>
    </w:p>
    <w:p w:rsidR="00AB56D4" w:rsidRPr="00AB56D4" w:rsidRDefault="00AB56D4" w:rsidP="00AB56D4">
      <w:pPr>
        <w:pStyle w:val="Odstavekseznama"/>
        <w:rPr>
          <w:sz w:val="24"/>
          <w:szCs w:val="24"/>
        </w:rPr>
      </w:pPr>
    </w:p>
    <w:p w:rsidR="006153F9" w:rsidRDefault="005004CB">
      <w:pPr>
        <w:pStyle w:val="naslov10"/>
      </w:pPr>
      <w:bookmarkStart w:id="9" w:name="_Toc325634779"/>
      <w:bookmarkStart w:id="10" w:name="_Toc11776021"/>
      <w:r>
        <w:lastRenderedPageBreak/>
        <w:t>Osmi teden ( 19. 8.  – 23. 8. 2019)</w:t>
      </w:r>
      <w:bookmarkEnd w:id="9"/>
      <w:bookmarkEnd w:id="10"/>
    </w:p>
    <w:p w:rsidR="00B4314E" w:rsidRDefault="00160E3C" w:rsidP="00B4314E">
      <w:pPr>
        <w:pStyle w:val="Naslov2"/>
      </w:pPr>
      <w:r>
        <w:t>Kulturni teden (p</w:t>
      </w:r>
      <w:r w:rsidR="00B4314E">
        <w:t>regovori in ljudske pravljice</w:t>
      </w:r>
      <w:r w:rsidR="00AB56D4">
        <w:t>, igre</w:t>
      </w:r>
      <w:r>
        <w:t>)</w:t>
      </w:r>
    </w:p>
    <w:p w:rsidR="00160E3C" w:rsidRDefault="00160E3C" w:rsidP="00D530B5">
      <w:pPr>
        <w:pStyle w:val="Odstavekseznama"/>
        <w:numPr>
          <w:ilvl w:val="0"/>
          <w:numId w:val="29"/>
        </w:numPr>
        <w:rPr>
          <w:sz w:val="24"/>
          <w:szCs w:val="24"/>
        </w:rPr>
      </w:pPr>
      <w:r w:rsidRPr="00160E3C">
        <w:rPr>
          <w:sz w:val="24"/>
          <w:szCs w:val="24"/>
        </w:rPr>
        <w:t>ogled rojstnih hiš veljakov</w:t>
      </w:r>
    </w:p>
    <w:p w:rsidR="00180E8C" w:rsidRPr="00160E3C" w:rsidRDefault="00180E8C" w:rsidP="00D530B5">
      <w:pPr>
        <w:pStyle w:val="Odstavekseznam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ogled starih risank, črno belih filmov (Kekec, Zverinice iz Rezije …)</w:t>
      </w:r>
    </w:p>
    <w:p w:rsidR="00AB56D4" w:rsidRDefault="00AB56D4" w:rsidP="00AB56D4">
      <w:pPr>
        <w:pStyle w:val="Naslov3"/>
      </w:pPr>
      <w:r>
        <w:t xml:space="preserve">Igre: </w:t>
      </w:r>
    </w:p>
    <w:p w:rsidR="00AB56D4" w:rsidRDefault="00AB56D4" w:rsidP="00D530B5">
      <w:pPr>
        <w:pStyle w:val="Odstavekseznam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slepa miš,</w:t>
      </w:r>
    </w:p>
    <w:p w:rsidR="00AB56D4" w:rsidRDefault="00AB56D4" w:rsidP="00D530B5">
      <w:pPr>
        <w:pStyle w:val="Odstavekseznam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ristanc,</w:t>
      </w:r>
    </w:p>
    <w:p w:rsidR="00AB56D4" w:rsidRDefault="00AB56D4" w:rsidP="00D530B5">
      <w:pPr>
        <w:pStyle w:val="Odstavekseznam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toplo hladno,</w:t>
      </w:r>
    </w:p>
    <w:p w:rsidR="00AB56D4" w:rsidRDefault="00AB56D4" w:rsidP="00D530B5">
      <w:pPr>
        <w:pStyle w:val="Odstavekseznam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frcanje gumbov,</w:t>
      </w:r>
    </w:p>
    <w:p w:rsidR="00AB56D4" w:rsidRDefault="00AB56D4" w:rsidP="00D530B5">
      <w:pPr>
        <w:pStyle w:val="Odstavekseznam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petelinji boj – ob glasbi,</w:t>
      </w:r>
    </w:p>
    <w:p w:rsidR="00AB56D4" w:rsidRDefault="00AB56D4" w:rsidP="00D530B5">
      <w:pPr>
        <w:pStyle w:val="Odstavekseznam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vrtenje gumbov …</w:t>
      </w:r>
    </w:p>
    <w:p w:rsidR="00AB56D4" w:rsidRDefault="00AB56D4" w:rsidP="00AB56D4">
      <w:pPr>
        <w:pStyle w:val="Naslov3"/>
      </w:pPr>
      <w:r>
        <w:t>Izštevanke:</w:t>
      </w:r>
    </w:p>
    <w:p w:rsidR="00AB56D4" w:rsidRDefault="00AB56D4" w:rsidP="00D530B5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Ančka bančka,</w:t>
      </w:r>
    </w:p>
    <w:p w:rsidR="00AB56D4" w:rsidRDefault="00AB56D4" w:rsidP="00D530B5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Stara mama pisala,</w:t>
      </w:r>
    </w:p>
    <w:p w:rsidR="00AB56D4" w:rsidRDefault="00AB56D4" w:rsidP="00D530B5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Eci peci pec…</w:t>
      </w:r>
    </w:p>
    <w:p w:rsidR="00AB56D4" w:rsidRDefault="00AB56D4" w:rsidP="00AB56D4">
      <w:pPr>
        <w:pStyle w:val="Naslov3"/>
      </w:pPr>
      <w:r>
        <w:t xml:space="preserve">Pesmice: </w:t>
      </w:r>
    </w:p>
    <w:p w:rsidR="00AB56D4" w:rsidRDefault="00AB56D4" w:rsidP="00D530B5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Moj klobuk ima tri luknje</w:t>
      </w:r>
    </w:p>
    <w:p w:rsidR="00AB56D4" w:rsidRDefault="00AB56D4" w:rsidP="00D530B5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Jaz sem muzikant</w:t>
      </w:r>
    </w:p>
    <w:p w:rsidR="00796AE9" w:rsidRDefault="00796AE9" w:rsidP="00796AE9">
      <w:pPr>
        <w:pStyle w:val="Naslov3"/>
      </w:pPr>
      <w:r>
        <w:t>Pregovori o domu in domovini:</w:t>
      </w:r>
    </w:p>
    <w:p w:rsidR="00796AE9" w:rsidRDefault="00796AE9" w:rsidP="00D530B5">
      <w:pPr>
        <w:pStyle w:val="Odstavekseznam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Ljubo doma, kdor ga ima.</w:t>
      </w:r>
    </w:p>
    <w:p w:rsidR="00796AE9" w:rsidRDefault="00796AE9" w:rsidP="00D530B5">
      <w:pPr>
        <w:pStyle w:val="Odstavekseznam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Povsod je lepo, a doma je najlepše.</w:t>
      </w:r>
    </w:p>
    <w:p w:rsidR="00796AE9" w:rsidRDefault="00796AE9" w:rsidP="00857552">
      <w:pPr>
        <w:pStyle w:val="Naslov3"/>
      </w:pPr>
      <w:r>
        <w:t xml:space="preserve">O </w:t>
      </w:r>
      <w:r w:rsidR="00857552">
        <w:t>obljubi in besedi:</w:t>
      </w:r>
    </w:p>
    <w:p w:rsidR="00857552" w:rsidRDefault="00857552" w:rsidP="00D530B5">
      <w:pPr>
        <w:pStyle w:val="Odstavekseznama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Obljuba dela dolg.</w:t>
      </w:r>
    </w:p>
    <w:p w:rsidR="00857552" w:rsidRDefault="00857552" w:rsidP="00D530B5">
      <w:pPr>
        <w:pStyle w:val="Odstavekseznama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Beseda lahko močneje udari kot pest.</w:t>
      </w:r>
    </w:p>
    <w:p w:rsidR="00857552" w:rsidRDefault="00857552" w:rsidP="00857552">
      <w:pPr>
        <w:pStyle w:val="Naslov3"/>
      </w:pPr>
      <w:r>
        <w:t>Stare modrosti in navade:</w:t>
      </w:r>
    </w:p>
    <w:p w:rsidR="00857552" w:rsidRDefault="00857552" w:rsidP="00D530B5">
      <w:pPr>
        <w:pStyle w:val="Odstavekseznama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Kar seješ to žanješ.</w:t>
      </w:r>
    </w:p>
    <w:p w:rsidR="00857552" w:rsidRDefault="00857552" w:rsidP="00D530B5">
      <w:pPr>
        <w:pStyle w:val="Odstavekseznama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 toči zvoniti je prepozno.</w:t>
      </w:r>
    </w:p>
    <w:p w:rsidR="00857552" w:rsidRDefault="00857552" w:rsidP="00D530B5">
      <w:pPr>
        <w:pStyle w:val="Odstavekseznama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Kdor molči desetim odgovori.</w:t>
      </w:r>
    </w:p>
    <w:p w:rsidR="00857552" w:rsidRDefault="00857552" w:rsidP="00857552">
      <w:pPr>
        <w:pStyle w:val="Naslov3"/>
      </w:pPr>
      <w:r>
        <w:t>O letnem času:</w:t>
      </w:r>
    </w:p>
    <w:p w:rsidR="00857552" w:rsidRPr="00857552" w:rsidRDefault="00857552" w:rsidP="00D530B5">
      <w:pPr>
        <w:pStyle w:val="Odstavekseznama"/>
        <w:numPr>
          <w:ilvl w:val="0"/>
          <w:numId w:val="21"/>
        </w:numPr>
      </w:pPr>
      <w:r>
        <w:rPr>
          <w:sz w:val="24"/>
          <w:szCs w:val="24"/>
        </w:rPr>
        <w:t>Sv. Martin dela iz mošta vin'.</w:t>
      </w:r>
    </w:p>
    <w:p w:rsidR="00857552" w:rsidRPr="00857552" w:rsidRDefault="00857552" w:rsidP="00D530B5">
      <w:pPr>
        <w:pStyle w:val="Odstavekseznama"/>
        <w:numPr>
          <w:ilvl w:val="0"/>
          <w:numId w:val="21"/>
        </w:numPr>
      </w:pPr>
      <w:r>
        <w:rPr>
          <w:sz w:val="24"/>
          <w:szCs w:val="24"/>
        </w:rPr>
        <w:lastRenderedPageBreak/>
        <w:t>Zelen božič, bela velika noč.</w:t>
      </w:r>
    </w:p>
    <w:p w:rsidR="00857552" w:rsidRDefault="00857552" w:rsidP="00857552"/>
    <w:p w:rsidR="00857552" w:rsidRPr="00F10E0F" w:rsidRDefault="00857552" w:rsidP="00F10E0F">
      <w:pPr>
        <w:pStyle w:val="Naslov3"/>
      </w:pPr>
      <w:r w:rsidRPr="00F10E0F">
        <w:t>O vremenu:</w:t>
      </w:r>
    </w:p>
    <w:p w:rsidR="00857552" w:rsidRPr="00F10E0F" w:rsidRDefault="00857552" w:rsidP="00D530B5">
      <w:pPr>
        <w:pStyle w:val="Odstavekseznama"/>
        <w:numPr>
          <w:ilvl w:val="0"/>
          <w:numId w:val="22"/>
        </w:numPr>
        <w:rPr>
          <w:sz w:val="24"/>
          <w:szCs w:val="24"/>
        </w:rPr>
      </w:pPr>
      <w:r w:rsidRPr="00F10E0F">
        <w:rPr>
          <w:sz w:val="24"/>
          <w:szCs w:val="24"/>
        </w:rPr>
        <w:t>Če pomladi grmi, se zima ponovi.</w:t>
      </w:r>
    </w:p>
    <w:p w:rsidR="00857552" w:rsidRPr="00F10E0F" w:rsidRDefault="00857552" w:rsidP="00D530B5">
      <w:pPr>
        <w:pStyle w:val="Odstavekseznama"/>
        <w:numPr>
          <w:ilvl w:val="0"/>
          <w:numId w:val="22"/>
        </w:numPr>
        <w:rPr>
          <w:sz w:val="24"/>
          <w:szCs w:val="24"/>
        </w:rPr>
      </w:pPr>
      <w:r w:rsidRPr="00F10E0F">
        <w:rPr>
          <w:sz w:val="24"/>
          <w:szCs w:val="24"/>
        </w:rPr>
        <w:t>Ko zvok daleč potuje, nevihten dan napoveduje.</w:t>
      </w:r>
    </w:p>
    <w:p w:rsidR="00857552" w:rsidRPr="00F10E0F" w:rsidRDefault="00857552" w:rsidP="00F10E0F">
      <w:pPr>
        <w:pStyle w:val="Naslov3"/>
      </w:pPr>
      <w:r w:rsidRPr="00F10E0F">
        <w:t xml:space="preserve">O sreči: </w:t>
      </w:r>
    </w:p>
    <w:p w:rsidR="00857552" w:rsidRPr="00F10E0F" w:rsidRDefault="00857552" w:rsidP="00D530B5">
      <w:pPr>
        <w:pStyle w:val="Odstavekseznama"/>
        <w:numPr>
          <w:ilvl w:val="0"/>
          <w:numId w:val="23"/>
        </w:numPr>
        <w:rPr>
          <w:sz w:val="24"/>
          <w:szCs w:val="24"/>
        </w:rPr>
      </w:pPr>
      <w:r w:rsidRPr="00F10E0F">
        <w:rPr>
          <w:sz w:val="24"/>
          <w:szCs w:val="24"/>
        </w:rPr>
        <w:t>Vsak je svoje sreče kovač (Pravljica Miška kuje svojo srečo).</w:t>
      </w:r>
    </w:p>
    <w:p w:rsidR="00857552" w:rsidRPr="00F10E0F" w:rsidRDefault="00857552" w:rsidP="00D530B5">
      <w:pPr>
        <w:pStyle w:val="Odstavekseznama"/>
        <w:numPr>
          <w:ilvl w:val="0"/>
          <w:numId w:val="23"/>
        </w:numPr>
        <w:rPr>
          <w:sz w:val="24"/>
          <w:szCs w:val="24"/>
        </w:rPr>
      </w:pPr>
      <w:r w:rsidRPr="00F10E0F">
        <w:rPr>
          <w:sz w:val="24"/>
          <w:szCs w:val="24"/>
        </w:rPr>
        <w:t>Sreča je opoteča.</w:t>
      </w:r>
    </w:p>
    <w:p w:rsidR="00857552" w:rsidRPr="00F10E0F" w:rsidRDefault="00857552" w:rsidP="00F10E0F">
      <w:pPr>
        <w:pStyle w:val="Naslov3"/>
      </w:pPr>
      <w:r w:rsidRPr="00F10E0F">
        <w:t>O življenju:</w:t>
      </w:r>
    </w:p>
    <w:p w:rsidR="00857552" w:rsidRPr="00F10E0F" w:rsidRDefault="00857552" w:rsidP="00D530B5">
      <w:pPr>
        <w:pStyle w:val="Odstavekseznama"/>
        <w:numPr>
          <w:ilvl w:val="0"/>
          <w:numId w:val="24"/>
        </w:numPr>
        <w:rPr>
          <w:sz w:val="24"/>
          <w:szCs w:val="24"/>
        </w:rPr>
      </w:pPr>
      <w:r w:rsidRPr="00F10E0F">
        <w:rPr>
          <w:sz w:val="24"/>
          <w:szCs w:val="24"/>
        </w:rPr>
        <w:t>Življenje zajemaj z veliko žlico.</w:t>
      </w:r>
    </w:p>
    <w:p w:rsidR="00857552" w:rsidRPr="00F10E0F" w:rsidRDefault="00857552" w:rsidP="00F10E0F">
      <w:pPr>
        <w:pStyle w:val="Naslov3"/>
      </w:pPr>
      <w:r w:rsidRPr="00F10E0F">
        <w:t>O ljubezni:</w:t>
      </w:r>
    </w:p>
    <w:p w:rsidR="00857552" w:rsidRPr="00F10E0F" w:rsidRDefault="00857552" w:rsidP="00D530B5">
      <w:pPr>
        <w:pStyle w:val="Odstavekseznama"/>
        <w:numPr>
          <w:ilvl w:val="0"/>
          <w:numId w:val="24"/>
        </w:numPr>
        <w:rPr>
          <w:sz w:val="24"/>
          <w:szCs w:val="24"/>
        </w:rPr>
      </w:pPr>
      <w:r w:rsidRPr="00F10E0F">
        <w:rPr>
          <w:sz w:val="24"/>
          <w:szCs w:val="24"/>
        </w:rPr>
        <w:t>Vsake oči imajo svojega malarja.</w:t>
      </w:r>
    </w:p>
    <w:p w:rsidR="00857552" w:rsidRPr="00F10E0F" w:rsidRDefault="00857552" w:rsidP="00F10E0F">
      <w:pPr>
        <w:pStyle w:val="Naslov3"/>
      </w:pPr>
      <w:r w:rsidRPr="00F10E0F">
        <w:t>O zakonu in družini:</w:t>
      </w:r>
    </w:p>
    <w:p w:rsidR="00857552" w:rsidRPr="00F10E0F" w:rsidRDefault="00857552" w:rsidP="00D530B5">
      <w:pPr>
        <w:pStyle w:val="Odstavekseznama"/>
        <w:numPr>
          <w:ilvl w:val="0"/>
          <w:numId w:val="24"/>
        </w:numPr>
        <w:rPr>
          <w:sz w:val="24"/>
          <w:szCs w:val="24"/>
        </w:rPr>
      </w:pPr>
      <w:r w:rsidRPr="00F10E0F">
        <w:rPr>
          <w:sz w:val="24"/>
          <w:szCs w:val="24"/>
        </w:rPr>
        <w:t>Kri ni voda.</w:t>
      </w:r>
    </w:p>
    <w:p w:rsidR="00857552" w:rsidRPr="00F10E0F" w:rsidRDefault="00857552" w:rsidP="00D530B5">
      <w:pPr>
        <w:pStyle w:val="Odstavekseznama"/>
        <w:numPr>
          <w:ilvl w:val="0"/>
          <w:numId w:val="24"/>
        </w:numPr>
        <w:rPr>
          <w:sz w:val="24"/>
          <w:szCs w:val="24"/>
        </w:rPr>
      </w:pPr>
      <w:r w:rsidRPr="00F10E0F">
        <w:rPr>
          <w:sz w:val="24"/>
          <w:szCs w:val="24"/>
        </w:rPr>
        <w:t>Jabolko ne pade daleč od drevesa.</w:t>
      </w:r>
    </w:p>
    <w:p w:rsidR="00857552" w:rsidRPr="00F10E0F" w:rsidRDefault="00857552" w:rsidP="00D530B5">
      <w:pPr>
        <w:pStyle w:val="Odstavekseznama"/>
        <w:numPr>
          <w:ilvl w:val="0"/>
          <w:numId w:val="24"/>
        </w:numPr>
        <w:rPr>
          <w:sz w:val="24"/>
          <w:szCs w:val="24"/>
        </w:rPr>
      </w:pPr>
      <w:r w:rsidRPr="00F10E0F">
        <w:rPr>
          <w:sz w:val="24"/>
          <w:szCs w:val="24"/>
        </w:rPr>
        <w:t>Kakršen, oče takšen sin.</w:t>
      </w:r>
    </w:p>
    <w:p w:rsidR="00857552" w:rsidRPr="00F10E0F" w:rsidRDefault="00857552" w:rsidP="00F10E0F">
      <w:pPr>
        <w:pStyle w:val="Naslov3"/>
      </w:pPr>
      <w:r w:rsidRPr="00F10E0F">
        <w:t>O delu, marljivosti in varčnosti:</w:t>
      </w:r>
    </w:p>
    <w:p w:rsidR="00857552" w:rsidRPr="00F10E0F" w:rsidRDefault="00857552" w:rsidP="00D530B5">
      <w:pPr>
        <w:pStyle w:val="Odstavekseznama"/>
        <w:numPr>
          <w:ilvl w:val="0"/>
          <w:numId w:val="25"/>
        </w:numPr>
        <w:rPr>
          <w:sz w:val="24"/>
          <w:szCs w:val="24"/>
        </w:rPr>
      </w:pPr>
      <w:r w:rsidRPr="00F10E0F">
        <w:rPr>
          <w:sz w:val="24"/>
          <w:szCs w:val="24"/>
        </w:rPr>
        <w:t>Brez dela ni jela.</w:t>
      </w:r>
    </w:p>
    <w:p w:rsidR="00857552" w:rsidRPr="00F10E0F" w:rsidRDefault="00857552" w:rsidP="00D530B5">
      <w:pPr>
        <w:pStyle w:val="Odstavekseznama"/>
        <w:numPr>
          <w:ilvl w:val="0"/>
          <w:numId w:val="25"/>
        </w:numPr>
        <w:rPr>
          <w:sz w:val="24"/>
          <w:szCs w:val="24"/>
        </w:rPr>
      </w:pPr>
      <w:r w:rsidRPr="00F10E0F">
        <w:rPr>
          <w:sz w:val="24"/>
          <w:szCs w:val="24"/>
        </w:rPr>
        <w:t>Rana ura, zlata ura.</w:t>
      </w:r>
    </w:p>
    <w:p w:rsidR="00857552" w:rsidRPr="00F10E0F" w:rsidRDefault="00857552" w:rsidP="00D530B5">
      <w:pPr>
        <w:pStyle w:val="Odstavekseznama"/>
        <w:numPr>
          <w:ilvl w:val="0"/>
          <w:numId w:val="25"/>
        </w:numPr>
        <w:rPr>
          <w:sz w:val="24"/>
          <w:szCs w:val="24"/>
        </w:rPr>
      </w:pPr>
      <w:r w:rsidRPr="00F10E0F">
        <w:rPr>
          <w:sz w:val="24"/>
          <w:szCs w:val="24"/>
        </w:rPr>
        <w:t>Vse se da, če se hoče.</w:t>
      </w:r>
    </w:p>
    <w:p w:rsidR="00857552" w:rsidRPr="00F10E0F" w:rsidRDefault="00857552" w:rsidP="00F10E0F">
      <w:pPr>
        <w:pStyle w:val="Naslov3"/>
      </w:pPr>
      <w:r w:rsidRPr="00F10E0F">
        <w:t>O hrani in pijači:</w:t>
      </w:r>
    </w:p>
    <w:p w:rsidR="00857552" w:rsidRPr="00F10E0F" w:rsidRDefault="00857552" w:rsidP="00D530B5">
      <w:pPr>
        <w:pStyle w:val="Odstavekseznama"/>
        <w:numPr>
          <w:ilvl w:val="0"/>
          <w:numId w:val="26"/>
        </w:numPr>
        <w:rPr>
          <w:sz w:val="24"/>
          <w:szCs w:val="24"/>
        </w:rPr>
      </w:pPr>
      <w:r w:rsidRPr="00F10E0F">
        <w:rPr>
          <w:sz w:val="24"/>
          <w:szCs w:val="24"/>
        </w:rPr>
        <w:t>Iz te moke ne bo kruha.</w:t>
      </w:r>
    </w:p>
    <w:p w:rsidR="00857552" w:rsidRPr="00F10E0F" w:rsidRDefault="00857552" w:rsidP="00D530B5">
      <w:pPr>
        <w:pStyle w:val="Odstavekseznama"/>
        <w:numPr>
          <w:ilvl w:val="0"/>
          <w:numId w:val="26"/>
        </w:numPr>
        <w:rPr>
          <w:sz w:val="24"/>
          <w:szCs w:val="24"/>
        </w:rPr>
      </w:pPr>
      <w:r w:rsidRPr="00F10E0F">
        <w:rPr>
          <w:sz w:val="24"/>
          <w:szCs w:val="24"/>
        </w:rPr>
        <w:t>Zjutraj jej kot kralj, opoldne kot meščan, zvečer kot berač.</w:t>
      </w:r>
    </w:p>
    <w:p w:rsidR="00857552" w:rsidRPr="00F10E0F" w:rsidRDefault="00857552" w:rsidP="00F10E0F">
      <w:pPr>
        <w:pStyle w:val="Naslov3"/>
      </w:pPr>
      <w:r w:rsidRPr="00F10E0F">
        <w:t>O času:</w:t>
      </w:r>
    </w:p>
    <w:p w:rsidR="00857552" w:rsidRPr="00F10E0F" w:rsidRDefault="00857552" w:rsidP="00D530B5">
      <w:pPr>
        <w:pStyle w:val="Odstavekseznama"/>
        <w:numPr>
          <w:ilvl w:val="0"/>
          <w:numId w:val="27"/>
        </w:numPr>
        <w:rPr>
          <w:sz w:val="24"/>
          <w:szCs w:val="24"/>
        </w:rPr>
      </w:pPr>
      <w:r w:rsidRPr="00F10E0F">
        <w:rPr>
          <w:sz w:val="24"/>
          <w:szCs w:val="24"/>
        </w:rPr>
        <w:t>Dan se po jutru pozna.</w:t>
      </w:r>
    </w:p>
    <w:p w:rsidR="00857552" w:rsidRPr="00F10E0F" w:rsidRDefault="00857552" w:rsidP="00D530B5">
      <w:pPr>
        <w:pStyle w:val="Odstavekseznama"/>
        <w:numPr>
          <w:ilvl w:val="0"/>
          <w:numId w:val="27"/>
        </w:numPr>
        <w:rPr>
          <w:sz w:val="24"/>
          <w:szCs w:val="24"/>
        </w:rPr>
      </w:pPr>
      <w:r w:rsidRPr="00F10E0F">
        <w:rPr>
          <w:sz w:val="24"/>
          <w:szCs w:val="24"/>
        </w:rPr>
        <w:t>Kdor prej pride prej melje.</w:t>
      </w:r>
    </w:p>
    <w:p w:rsidR="00857552" w:rsidRPr="00F10E0F" w:rsidRDefault="00857552" w:rsidP="00F10E0F">
      <w:pPr>
        <w:pStyle w:val="Naslov3"/>
      </w:pPr>
      <w:r w:rsidRPr="00F10E0F">
        <w:t>O učenju in znanju:</w:t>
      </w:r>
    </w:p>
    <w:p w:rsidR="00857552" w:rsidRPr="00F10E0F" w:rsidRDefault="00857552" w:rsidP="00D530B5">
      <w:pPr>
        <w:pStyle w:val="Odstavekseznama"/>
        <w:numPr>
          <w:ilvl w:val="0"/>
          <w:numId w:val="28"/>
        </w:numPr>
        <w:rPr>
          <w:sz w:val="24"/>
          <w:szCs w:val="24"/>
        </w:rPr>
      </w:pPr>
      <w:r w:rsidRPr="00F10E0F">
        <w:rPr>
          <w:sz w:val="24"/>
          <w:szCs w:val="24"/>
        </w:rPr>
        <w:t>Več glav več ve.</w:t>
      </w:r>
    </w:p>
    <w:p w:rsidR="00857552" w:rsidRPr="00F10E0F" w:rsidRDefault="00857552" w:rsidP="00F10E0F">
      <w:pPr>
        <w:ind w:left="360"/>
        <w:rPr>
          <w:sz w:val="24"/>
          <w:szCs w:val="24"/>
        </w:rPr>
      </w:pPr>
    </w:p>
    <w:sectPr w:rsidR="00857552" w:rsidRPr="00F10E0F" w:rsidSect="009222F7">
      <w:headerReference w:type="default" r:id="rId18"/>
      <w:footerReference w:type="default" r:id="rId19"/>
      <w:pgSz w:w="11907" w:h="16839" w:code="9"/>
      <w:pgMar w:top="2678" w:right="1512" w:bottom="1913" w:left="1512" w:header="91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432" w:rsidRDefault="00F87432">
      <w:pPr>
        <w:spacing w:after="0" w:line="240" w:lineRule="auto"/>
      </w:pPr>
      <w:r>
        <w:separator/>
      </w:r>
    </w:p>
  </w:endnote>
  <w:endnote w:type="continuationSeparator" w:id="0">
    <w:p w:rsidR="00F87432" w:rsidRDefault="00F8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3F9" w:rsidRDefault="00AB6993">
    <w:pPr>
      <w:pStyle w:val="noga"/>
    </w:pPr>
    <w:r>
      <w:t xml:space="preserve">Stran </w:t>
    </w:r>
    <w:r>
      <w:fldChar w:fldCharType="begin"/>
    </w:r>
    <w:r>
      <w:instrText xml:space="preserve"> page </w:instrText>
    </w:r>
    <w:r>
      <w:fldChar w:fldCharType="separate"/>
    </w:r>
    <w:r w:rsidR="006378D0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432" w:rsidRDefault="00F87432">
      <w:pPr>
        <w:spacing w:after="0" w:line="240" w:lineRule="auto"/>
      </w:pPr>
      <w:r>
        <w:separator/>
      </w:r>
    </w:p>
  </w:footnote>
  <w:footnote w:type="continuationSeparator" w:id="0">
    <w:p w:rsidR="00F87432" w:rsidRDefault="00F8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3F9" w:rsidRDefault="00AB6993">
    <w:pPr>
      <w:pStyle w:val="Senenaglava"/>
      <w:tabs>
        <w:tab w:val="left" w:pos="5032"/>
      </w:tabs>
    </w:pPr>
    <w:r>
      <w:t>Kazalo vsebine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3F9" w:rsidRDefault="00AB6993" w:rsidP="000525CA">
    <w:pPr>
      <w:pStyle w:val="Senenaglava"/>
      <w:ind w:left="0"/>
    </w:pPr>
    <w:r>
      <w:fldChar w:fldCharType="begin"/>
    </w:r>
    <w:r>
      <w:instrText xml:space="preserve"> If </w:instrText>
    </w:r>
    <w:r w:rsidR="00EC7122">
      <w:rPr>
        <w:noProof/>
      </w:rPr>
      <w:fldChar w:fldCharType="begin"/>
    </w:r>
    <w:r w:rsidR="00EC7122">
      <w:rPr>
        <w:noProof/>
      </w:rPr>
      <w:instrText xml:space="preserve"> STYLEREF  "naslov 1" </w:instrText>
    </w:r>
    <w:r w:rsidR="00EC7122">
      <w:rPr>
        <w:noProof/>
      </w:rPr>
      <w:fldChar w:fldCharType="separate"/>
    </w:r>
    <w:r w:rsidR="006378D0">
      <w:rPr>
        <w:noProof/>
      </w:rPr>
      <w:instrText>Osmi teden ( 19. 8.  – 23. 8. 2019)</w:instrText>
    </w:r>
    <w:r w:rsidR="00EC7122">
      <w:rPr>
        <w:noProof/>
      </w:rPr>
      <w:fldChar w:fldCharType="end"/>
    </w:r>
    <w:r>
      <w:instrText>&lt;&gt; “Error*” “</w:instrText>
    </w:r>
    <w:r w:rsidR="00EC7122">
      <w:rPr>
        <w:noProof/>
      </w:rPr>
      <w:fldChar w:fldCharType="begin"/>
    </w:r>
    <w:r w:rsidR="00EC7122">
      <w:rPr>
        <w:noProof/>
      </w:rPr>
      <w:instrText xml:space="preserve"> STYLEREF  "naslov 1" </w:instrText>
    </w:r>
    <w:r w:rsidR="00EC7122">
      <w:rPr>
        <w:noProof/>
      </w:rPr>
      <w:fldChar w:fldCharType="separate"/>
    </w:r>
    <w:r w:rsidR="006378D0">
      <w:rPr>
        <w:noProof/>
      </w:rPr>
      <w:instrText>Osmi teden ( 19. 8.  – 23. 8. 2019)</w:instrText>
    </w:r>
    <w:r w:rsidR="00EC7122">
      <w:rPr>
        <w:noProof/>
      </w:rPr>
      <w:fldChar w:fldCharType="end"/>
    </w:r>
    <w:r>
      <w:fldChar w:fldCharType="separate"/>
    </w:r>
    <w:r w:rsidR="006378D0">
      <w:rPr>
        <w:noProof/>
      </w:rPr>
      <w:t>Osmi teden ( 19. 8.  – 23. 8. 2019)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6E8615A"/>
    <w:lvl w:ilvl="0">
      <w:start w:val="1"/>
      <w:numFmt w:val="bullet"/>
      <w:pStyle w:val="Oznaenseznam5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7F8230A0"/>
    <w:lvl w:ilvl="0">
      <w:start w:val="1"/>
      <w:numFmt w:val="bullet"/>
      <w:pStyle w:val="Oznaenseznam4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4CF4A9A6"/>
    <w:lvl w:ilvl="0">
      <w:start w:val="1"/>
      <w:numFmt w:val="bullet"/>
      <w:pStyle w:val="Oznaenseznam3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1F86DD2C"/>
    <w:lvl w:ilvl="0">
      <w:start w:val="1"/>
      <w:numFmt w:val="bullet"/>
      <w:pStyle w:val="Oznaenseznam2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63AF57E"/>
    <w:lvl w:ilvl="0">
      <w:start w:val="1"/>
      <w:numFmt w:val="bullet"/>
      <w:pStyle w:val="Oznaenseznam1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5">
    <w:nsid w:val="02662227"/>
    <w:multiLevelType w:val="hybridMultilevel"/>
    <w:tmpl w:val="C226B566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6F15B9"/>
    <w:multiLevelType w:val="hybridMultilevel"/>
    <w:tmpl w:val="342E478C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FC5F0F"/>
    <w:multiLevelType w:val="hybridMultilevel"/>
    <w:tmpl w:val="329C16DA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DB62E7"/>
    <w:multiLevelType w:val="hybridMultilevel"/>
    <w:tmpl w:val="1B12F322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C9215C"/>
    <w:multiLevelType w:val="hybridMultilevel"/>
    <w:tmpl w:val="FBA8FF76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934B2A"/>
    <w:multiLevelType w:val="hybridMultilevel"/>
    <w:tmpl w:val="8B3623C2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40EA4"/>
    <w:multiLevelType w:val="hybridMultilevel"/>
    <w:tmpl w:val="A96298F6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1B57DE"/>
    <w:multiLevelType w:val="hybridMultilevel"/>
    <w:tmpl w:val="3A9CBFF0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6F205A"/>
    <w:multiLevelType w:val="multilevel"/>
    <w:tmpl w:val="9CA4ABB8"/>
    <w:styleLink w:val="Letnoporoil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2473A71"/>
    <w:multiLevelType w:val="hybridMultilevel"/>
    <w:tmpl w:val="7382B152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B7721C"/>
    <w:multiLevelType w:val="hybridMultilevel"/>
    <w:tmpl w:val="EFD8CCD8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4F3778"/>
    <w:multiLevelType w:val="hybridMultilevel"/>
    <w:tmpl w:val="782A5CE4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147ED2"/>
    <w:multiLevelType w:val="hybridMultilevel"/>
    <w:tmpl w:val="065094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AC263A"/>
    <w:multiLevelType w:val="hybridMultilevel"/>
    <w:tmpl w:val="75027184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2234F1"/>
    <w:multiLevelType w:val="hybridMultilevel"/>
    <w:tmpl w:val="7DCC8512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7F6A45"/>
    <w:multiLevelType w:val="multilevel"/>
    <w:tmpl w:val="80C0D6D2"/>
    <w:lvl w:ilvl="0">
      <w:start w:val="1"/>
      <w:numFmt w:val="decimal"/>
      <w:pStyle w:val="Otevilenseznam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tevilenseznam21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Otevilenseznam31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Otevilenseznam41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Otevile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3A702A2A"/>
    <w:multiLevelType w:val="hybridMultilevel"/>
    <w:tmpl w:val="A720E316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3354B"/>
    <w:multiLevelType w:val="hybridMultilevel"/>
    <w:tmpl w:val="686A2C64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B37001"/>
    <w:multiLevelType w:val="hybridMultilevel"/>
    <w:tmpl w:val="8E32C15E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124D28"/>
    <w:multiLevelType w:val="hybridMultilevel"/>
    <w:tmpl w:val="84DA1D92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BF2DFA"/>
    <w:multiLevelType w:val="hybridMultilevel"/>
    <w:tmpl w:val="370AC592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A075D"/>
    <w:multiLevelType w:val="hybridMultilevel"/>
    <w:tmpl w:val="64BCDD0E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FD2F73"/>
    <w:multiLevelType w:val="hybridMultilevel"/>
    <w:tmpl w:val="031C8840"/>
    <w:lvl w:ilvl="0" w:tplc="523AF59A">
      <w:start w:val="1"/>
      <w:numFmt w:val="bullet"/>
      <w:lvlText w:val=""/>
      <w:lvlJc w:val="left"/>
      <w:pPr>
        <w:ind w:left="720" w:hanging="360"/>
      </w:pPr>
      <w:rPr>
        <w:rFonts w:ascii="Bookshelf Symbol 7" w:hAnsi="Bookshelf Symbol 7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0775D0"/>
    <w:multiLevelType w:val="hybridMultilevel"/>
    <w:tmpl w:val="2D72F3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0"/>
  </w:num>
  <w:num w:numId="8">
    <w:abstractNumId w:val="28"/>
  </w:num>
  <w:num w:numId="9">
    <w:abstractNumId w:val="17"/>
  </w:num>
  <w:num w:numId="10">
    <w:abstractNumId w:val="25"/>
  </w:num>
  <w:num w:numId="11">
    <w:abstractNumId w:val="27"/>
  </w:num>
  <w:num w:numId="12">
    <w:abstractNumId w:val="26"/>
  </w:num>
  <w:num w:numId="13">
    <w:abstractNumId w:val="14"/>
  </w:num>
  <w:num w:numId="14">
    <w:abstractNumId w:val="12"/>
  </w:num>
  <w:num w:numId="15">
    <w:abstractNumId w:val="19"/>
  </w:num>
  <w:num w:numId="16">
    <w:abstractNumId w:val="11"/>
  </w:num>
  <w:num w:numId="17">
    <w:abstractNumId w:val="9"/>
  </w:num>
  <w:num w:numId="18">
    <w:abstractNumId w:val="10"/>
  </w:num>
  <w:num w:numId="19">
    <w:abstractNumId w:val="16"/>
  </w:num>
  <w:num w:numId="20">
    <w:abstractNumId w:val="5"/>
  </w:num>
  <w:num w:numId="21">
    <w:abstractNumId w:val="15"/>
  </w:num>
  <w:num w:numId="22">
    <w:abstractNumId w:val="6"/>
  </w:num>
  <w:num w:numId="23">
    <w:abstractNumId w:val="8"/>
  </w:num>
  <w:num w:numId="24">
    <w:abstractNumId w:val="23"/>
  </w:num>
  <w:num w:numId="25">
    <w:abstractNumId w:val="7"/>
  </w:num>
  <w:num w:numId="26">
    <w:abstractNumId w:val="22"/>
  </w:num>
  <w:num w:numId="27">
    <w:abstractNumId w:val="18"/>
  </w:num>
  <w:num w:numId="28">
    <w:abstractNumId w:val="24"/>
  </w:num>
  <w:num w:numId="29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76D"/>
    <w:rsid w:val="00041DEA"/>
    <w:rsid w:val="000525CA"/>
    <w:rsid w:val="00066536"/>
    <w:rsid w:val="00154691"/>
    <w:rsid w:val="00160E3C"/>
    <w:rsid w:val="00180E8C"/>
    <w:rsid w:val="00186ACF"/>
    <w:rsid w:val="00200F77"/>
    <w:rsid w:val="00216B96"/>
    <w:rsid w:val="00293A47"/>
    <w:rsid w:val="002A4E7D"/>
    <w:rsid w:val="002B4C2D"/>
    <w:rsid w:val="003647A1"/>
    <w:rsid w:val="00425BFA"/>
    <w:rsid w:val="004F2410"/>
    <w:rsid w:val="00500112"/>
    <w:rsid w:val="005004CB"/>
    <w:rsid w:val="006153F9"/>
    <w:rsid w:val="00624578"/>
    <w:rsid w:val="006378D0"/>
    <w:rsid w:val="00670405"/>
    <w:rsid w:val="00796AE9"/>
    <w:rsid w:val="007E547C"/>
    <w:rsid w:val="00857552"/>
    <w:rsid w:val="009222F7"/>
    <w:rsid w:val="009E75B2"/>
    <w:rsid w:val="00A121A9"/>
    <w:rsid w:val="00A40C7C"/>
    <w:rsid w:val="00AB56D4"/>
    <w:rsid w:val="00AB6993"/>
    <w:rsid w:val="00B06DD4"/>
    <w:rsid w:val="00B331EC"/>
    <w:rsid w:val="00B4314E"/>
    <w:rsid w:val="00B52A7C"/>
    <w:rsid w:val="00C86AEA"/>
    <w:rsid w:val="00CF276D"/>
    <w:rsid w:val="00D530B5"/>
    <w:rsid w:val="00D71AA3"/>
    <w:rsid w:val="00D917F5"/>
    <w:rsid w:val="00DB73DF"/>
    <w:rsid w:val="00DC31A2"/>
    <w:rsid w:val="00EC7122"/>
    <w:rsid w:val="00F10E0F"/>
    <w:rsid w:val="00F24F08"/>
    <w:rsid w:val="00F87432"/>
    <w:rsid w:val="00FA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lang w:val="sl-SI" w:eastAsia="sl-SI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1" w:unhideWhenUsed="0" w:qFormat="1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kern w:val="20"/>
    </w:rPr>
  </w:style>
  <w:style w:type="paragraph" w:styleId="Naslov1">
    <w:name w:val="heading 1"/>
    <w:basedOn w:val="Navaden"/>
    <w:next w:val="Navaden"/>
    <w:link w:val="Naslov1Znak"/>
    <w:qFormat/>
    <w:rsid w:val="007E5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nhideWhenUsed/>
    <w:qFormat/>
    <w:rsid w:val="000525CA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rsid w:val="00AB56D4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0">
    <w:name w:val="naslov 1"/>
    <w:basedOn w:val="Navaden"/>
    <w:next w:val="Navaden"/>
    <w:link w:val="Znakivnaslovu1"/>
    <w:uiPriority w:val="1"/>
    <w:qFormat/>
    <w:pPr>
      <w:pageBreakBefore/>
      <w:spacing w:before="0" w:after="360" w:line="240" w:lineRule="auto"/>
      <w:ind w:left="-360" w:right="-360"/>
      <w:outlineLvl w:val="0"/>
    </w:pPr>
    <w:rPr>
      <w:sz w:val="36"/>
    </w:rPr>
  </w:style>
  <w:style w:type="paragraph" w:customStyle="1" w:styleId="naslov20">
    <w:name w:val="naslov 2"/>
    <w:basedOn w:val="Navaden"/>
    <w:next w:val="Navaden"/>
    <w:link w:val="Znakivnaslovu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naslov30">
    <w:name w:val="naslov 3"/>
    <w:basedOn w:val="Navaden"/>
    <w:next w:val="Navaden"/>
    <w:link w:val="Znakivnaslovu3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naslov4">
    <w:name w:val="naslov 4"/>
    <w:basedOn w:val="Navaden"/>
    <w:next w:val="Navaden"/>
    <w:link w:val="Znakivnaslovu4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naslov5">
    <w:name w:val="naslov 5"/>
    <w:basedOn w:val="Navaden"/>
    <w:next w:val="Navaden"/>
    <w:link w:val="Znakivnaslovu5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naslov6">
    <w:name w:val="naslov 6"/>
    <w:basedOn w:val="Navaden"/>
    <w:next w:val="Navaden"/>
    <w:link w:val="Znakivnaslovu6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naslov7">
    <w:name w:val="naslov 7"/>
    <w:basedOn w:val="Navaden"/>
    <w:next w:val="Navaden"/>
    <w:link w:val="Znakivnaslovu7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slov8">
    <w:name w:val="naslov 8"/>
    <w:basedOn w:val="Navaden"/>
    <w:next w:val="Navaden"/>
    <w:link w:val="Znakivnaslovu8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naslov9">
    <w:name w:val="naslov 9"/>
    <w:basedOn w:val="Navaden"/>
    <w:next w:val="Navaden"/>
    <w:link w:val="Znakivnaslovu9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glava">
    <w:name w:val="glava"/>
    <w:basedOn w:val="Navaden"/>
    <w:link w:val="Znakivglavi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nakivglavi">
    <w:name w:val="Znaki v glavi"/>
    <w:basedOn w:val="Privzetapisavaodstavka"/>
    <w:link w:val="glava"/>
    <w:uiPriority w:val="99"/>
    <w:rPr>
      <w:kern w:val="20"/>
    </w:rPr>
  </w:style>
  <w:style w:type="paragraph" w:customStyle="1" w:styleId="noga">
    <w:name w:val="noga"/>
    <w:basedOn w:val="Navaden"/>
    <w:link w:val="Znakivnogi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Znakivnogi">
    <w:name w:val="Znaki v nogi"/>
    <w:basedOn w:val="Privzetapisavaodstavka"/>
    <w:link w:val="noga"/>
    <w:uiPriority w:val="99"/>
    <w:rPr>
      <w:kern w:val="20"/>
    </w:rPr>
  </w:style>
  <w:style w:type="table" w:customStyle="1" w:styleId="Tabelamrea1">
    <w:name w:val="Tabela – mreža1"/>
    <w:basedOn w:val="Navadnatabe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ezrazmikov1">
    <w:name w:val="Brez razmikov1"/>
    <w:link w:val="Znakibrezrazmikov"/>
    <w:uiPriority w:val="1"/>
    <w:qFormat/>
    <w:pPr>
      <w:spacing w:after="0" w:line="240" w:lineRule="auto"/>
    </w:pPr>
  </w:style>
  <w:style w:type="paragraph" w:customStyle="1" w:styleId="Besedilooblaka1">
    <w:name w:val="Besedilo oblačka1"/>
    <w:basedOn w:val="Navaden"/>
    <w:link w:val="Znakivbesediluoblaka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ivbesediluoblaka">
    <w:name w:val="Znaki v besedilu oblačka"/>
    <w:basedOn w:val="Privzetapisavaodstavka"/>
    <w:link w:val="Besedilooblaka1"/>
    <w:uiPriority w:val="99"/>
    <w:semiHidden/>
    <w:rPr>
      <w:rFonts w:ascii="Tahoma" w:hAnsi="Tahoma" w:cs="Tahoma"/>
      <w:sz w:val="16"/>
    </w:rPr>
  </w:style>
  <w:style w:type="character" w:customStyle="1" w:styleId="Znakivnaslovu1">
    <w:name w:val="Znaki v naslovu 1"/>
    <w:basedOn w:val="Privzetapisavaodstavka"/>
    <w:link w:val="naslov10"/>
    <w:uiPriority w:val="1"/>
    <w:rPr>
      <w:kern w:val="20"/>
      <w:sz w:val="36"/>
    </w:rPr>
  </w:style>
  <w:style w:type="character" w:customStyle="1" w:styleId="Znakivnaslovu2">
    <w:name w:val="Znaki v naslovu 2"/>
    <w:basedOn w:val="Privzetapisavaodstavka"/>
    <w:link w:val="naslov20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Besediloograde1">
    <w:name w:val="Besedilo ograde1"/>
    <w:basedOn w:val="Privzetapisavaodstavka"/>
    <w:uiPriority w:val="99"/>
    <w:semiHidden/>
    <w:rPr>
      <w:color w:val="808080"/>
    </w:rPr>
  </w:style>
  <w:style w:type="paragraph" w:customStyle="1" w:styleId="Citat1">
    <w:name w:val="Citat1"/>
    <w:basedOn w:val="Navaden"/>
    <w:next w:val="Navaden"/>
    <w:link w:val="Znakivcitatu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Znakivcitatu">
    <w:name w:val="Znaki v citatu"/>
    <w:basedOn w:val="Privzetapisavaodstavka"/>
    <w:link w:val="Citat1"/>
    <w:uiPriority w:val="9"/>
    <w:rPr>
      <w:i/>
      <w:iCs/>
      <w:color w:val="7E97AD" w:themeColor="accent1"/>
      <w:kern w:val="20"/>
      <w:sz w:val="28"/>
    </w:rPr>
  </w:style>
  <w:style w:type="paragraph" w:customStyle="1" w:styleId="Bibliografija1">
    <w:name w:val="Bibliografija1"/>
    <w:basedOn w:val="Navaden"/>
    <w:next w:val="Navaden"/>
    <w:uiPriority w:val="37"/>
    <w:semiHidden/>
    <w:unhideWhenUsed/>
  </w:style>
  <w:style w:type="paragraph" w:customStyle="1" w:styleId="Blokbesedila1">
    <w:name w:val="Blok besedila1"/>
    <w:basedOn w:val="Navaden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customStyle="1" w:styleId="Telobesedila1">
    <w:name w:val="Telo besedila1"/>
    <w:basedOn w:val="Navaden"/>
    <w:link w:val="Znakivtelesubesedila"/>
    <w:uiPriority w:val="99"/>
    <w:semiHidden/>
    <w:unhideWhenUsed/>
    <w:pPr>
      <w:spacing w:after="120"/>
    </w:pPr>
  </w:style>
  <w:style w:type="character" w:customStyle="1" w:styleId="Znakivtelesubesedila">
    <w:name w:val="Znaki v telesu besedila"/>
    <w:basedOn w:val="Privzetapisavaodstavka"/>
    <w:link w:val="Telobesedila1"/>
    <w:uiPriority w:val="99"/>
    <w:semiHidden/>
  </w:style>
  <w:style w:type="paragraph" w:customStyle="1" w:styleId="Telobesedila21">
    <w:name w:val="Telo besedila 21"/>
    <w:basedOn w:val="Navaden"/>
    <w:link w:val="Znakivtelesubesedila0"/>
    <w:uiPriority w:val="99"/>
    <w:semiHidden/>
    <w:unhideWhenUsed/>
    <w:pPr>
      <w:spacing w:after="120" w:line="480" w:lineRule="auto"/>
    </w:pPr>
  </w:style>
  <w:style w:type="character" w:customStyle="1" w:styleId="Znakivtelesubesedila0">
    <w:name w:val="Znaki v telesu besedila"/>
    <w:basedOn w:val="Privzetapisavaodstavka"/>
    <w:link w:val="Telobesedila21"/>
    <w:uiPriority w:val="99"/>
    <w:semiHidden/>
  </w:style>
  <w:style w:type="paragraph" w:customStyle="1" w:styleId="Telobesedila31">
    <w:name w:val="Telo besedila 31"/>
    <w:basedOn w:val="Navaden"/>
    <w:link w:val="Znakivtelesubesedila1"/>
    <w:uiPriority w:val="99"/>
    <w:semiHidden/>
    <w:unhideWhenUsed/>
    <w:pPr>
      <w:spacing w:after="120"/>
    </w:pPr>
    <w:rPr>
      <w:sz w:val="16"/>
    </w:rPr>
  </w:style>
  <w:style w:type="character" w:customStyle="1" w:styleId="Znakivtelesubesedila1">
    <w:name w:val="Znaki v telesu besedila"/>
    <w:basedOn w:val="Privzetapisavaodstavka"/>
    <w:link w:val="Telobesedila31"/>
    <w:uiPriority w:val="99"/>
    <w:semiHidden/>
    <w:rPr>
      <w:sz w:val="16"/>
    </w:rPr>
  </w:style>
  <w:style w:type="paragraph" w:customStyle="1" w:styleId="Telobesedilaprvizamik">
    <w:name w:val="Telo besedila – prvi zamik"/>
    <w:basedOn w:val="Telobesedila1"/>
    <w:link w:val="Telobesedilaprvizamik0"/>
    <w:uiPriority w:val="99"/>
    <w:semiHidden/>
    <w:unhideWhenUsed/>
    <w:pPr>
      <w:spacing w:after="200"/>
      <w:ind w:firstLine="360"/>
    </w:pPr>
  </w:style>
  <w:style w:type="character" w:customStyle="1" w:styleId="Telobesedilaprvizamik0">
    <w:name w:val="Telo besedila – prvi zamik"/>
    <w:basedOn w:val="Znakivtelesubesedila"/>
    <w:link w:val="Telobesedilaprvizamik"/>
    <w:uiPriority w:val="99"/>
    <w:semiHidden/>
  </w:style>
  <w:style w:type="paragraph" w:customStyle="1" w:styleId="Telobesedilazamik">
    <w:name w:val="Telo besedila – zamik"/>
    <w:basedOn w:val="Navaden"/>
    <w:link w:val="Znakivtelesubesedilazamik"/>
    <w:uiPriority w:val="99"/>
    <w:semiHidden/>
    <w:unhideWhenUsed/>
    <w:pPr>
      <w:spacing w:after="120"/>
      <w:ind w:left="360"/>
    </w:pPr>
  </w:style>
  <w:style w:type="character" w:customStyle="1" w:styleId="Znakivtelesubesedilazamik">
    <w:name w:val="Znaki v telesu besedila – zamik"/>
    <w:basedOn w:val="Privzetapisavaodstavka"/>
    <w:link w:val="Telobesedilazamik"/>
    <w:uiPriority w:val="99"/>
    <w:semiHidden/>
  </w:style>
  <w:style w:type="paragraph" w:customStyle="1" w:styleId="Telobesedilaprvizamik2">
    <w:name w:val="Telo besedila – prvi zamik 2"/>
    <w:basedOn w:val="Telobesedilazamik"/>
    <w:link w:val="Znakivtelesubesedilaprvizamik2"/>
    <w:uiPriority w:val="99"/>
    <w:semiHidden/>
    <w:unhideWhenUsed/>
    <w:pPr>
      <w:spacing w:after="200"/>
      <w:ind w:firstLine="360"/>
    </w:pPr>
  </w:style>
  <w:style w:type="character" w:customStyle="1" w:styleId="Znakivtelesubesedilaprvizamik2">
    <w:name w:val="Znaki v telesu besedila – prvi zamik 2"/>
    <w:basedOn w:val="Znakivtelesubesedilazamik"/>
    <w:link w:val="Telobesedilaprvizamik2"/>
    <w:uiPriority w:val="99"/>
    <w:semiHidden/>
  </w:style>
  <w:style w:type="paragraph" w:customStyle="1" w:styleId="Telobesedilazamik2">
    <w:name w:val="Telo besedila – zamik 2"/>
    <w:basedOn w:val="Navaden"/>
    <w:link w:val="Znakivtelesubesedilazamik2"/>
    <w:uiPriority w:val="99"/>
    <w:semiHidden/>
    <w:unhideWhenUsed/>
    <w:pPr>
      <w:spacing w:after="120" w:line="480" w:lineRule="auto"/>
      <w:ind w:left="360"/>
    </w:pPr>
  </w:style>
  <w:style w:type="character" w:customStyle="1" w:styleId="Znakivtelesubesedilazamik2">
    <w:name w:val="Znaki v telesu besedila – zamik 2"/>
    <w:basedOn w:val="Privzetapisavaodstavka"/>
    <w:link w:val="Telobesedilazamik2"/>
    <w:uiPriority w:val="99"/>
    <w:semiHidden/>
  </w:style>
  <w:style w:type="paragraph" w:customStyle="1" w:styleId="Telobesedilazamik3">
    <w:name w:val="Telo besedila – zamik 3"/>
    <w:basedOn w:val="Navaden"/>
    <w:link w:val="Znakivtelesubesedilazamik3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Znakivtelesubesedilazamik3">
    <w:name w:val="Znaki v telesu besedila – zamik 3"/>
    <w:basedOn w:val="Privzetapisavaodstavka"/>
    <w:link w:val="Telobesedilazamik3"/>
    <w:uiPriority w:val="99"/>
    <w:semiHidden/>
    <w:rPr>
      <w:sz w:val="16"/>
    </w:rPr>
  </w:style>
  <w:style w:type="character" w:customStyle="1" w:styleId="Naslovknjige1">
    <w:name w:val="Naslov knjige1"/>
    <w:basedOn w:val="Privzetapisavaodstavka"/>
    <w:uiPriority w:val="33"/>
    <w:semiHidden/>
    <w:unhideWhenUsed/>
    <w:rPr>
      <w:b/>
      <w:bCs/>
      <w:smallCaps/>
      <w:spacing w:val="5"/>
    </w:rPr>
  </w:style>
  <w:style w:type="paragraph" w:customStyle="1" w:styleId="napis">
    <w:name w:val="napis"/>
    <w:basedOn w:val="Navaden"/>
    <w:next w:val="Navaden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Zakljunipozdrav1">
    <w:name w:val="Zaključni pozdrav1"/>
    <w:basedOn w:val="Navaden"/>
    <w:link w:val="Znakivzakljunempozdravu"/>
    <w:uiPriority w:val="99"/>
    <w:semiHidden/>
    <w:unhideWhenUsed/>
    <w:pPr>
      <w:spacing w:after="0" w:line="240" w:lineRule="auto"/>
      <w:ind w:left="4320"/>
    </w:pPr>
  </w:style>
  <w:style w:type="character" w:customStyle="1" w:styleId="Znakivzakljunempozdravu">
    <w:name w:val="Znaki v zaključnem pozdravu"/>
    <w:basedOn w:val="Privzetapisavaodstavka"/>
    <w:link w:val="Zakljunipozdrav1"/>
    <w:uiPriority w:val="99"/>
    <w:semiHidden/>
  </w:style>
  <w:style w:type="table" w:customStyle="1" w:styleId="Barvnamrea1">
    <w:name w:val="Barvna mreža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Barvnamreapoudarek11">
    <w:name w:val="Barvna mreža – poudarek 1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Barvnamreapoudarek21">
    <w:name w:val="Barvna mreža – poudarek 2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Barvnamreapoudarek31">
    <w:name w:val="Barvna mreža – poudarek 3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vnamreapoudarek41">
    <w:name w:val="Barvna mreža – poudarek 4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Barvnamreapoudarek51">
    <w:name w:val="Barvna mreža – poudarek 5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Barvnamreapoudarek61">
    <w:name w:val="Barvna mreža – poudarek 6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Barvniseznam1">
    <w:name w:val="Barvni seznam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vniseznampoudarek11">
    <w:name w:val="Barvni seznam – poudarek 1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Barvniseznampoudarek21">
    <w:name w:val="Barvni seznam – poudarek 2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Barvniseznampoudarek3">
    <w:name w:val="Barvni seznam – poudarek 3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Barvniseznampoudarek41">
    <w:name w:val="Barvni seznam – poudarek 4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Barvniseznampoudarek51">
    <w:name w:val="Barvni seznam – poudarek 5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Barvniseznampoudarek61">
    <w:name w:val="Barvni seznam – poudarek 6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Barvnosenenje1">
    <w:name w:val="Barvno senčenje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11">
    <w:name w:val="Barvno senčenje – poudarek 1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21">
    <w:name w:val="Barvno senčenje – poudarek 2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31">
    <w:name w:val="Barvno senčenje – poudarek 3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vnosenenjepoudarek41">
    <w:name w:val="Barvno senčenje – poudarek 4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51">
    <w:name w:val="Barvno senčenje – poudarek 5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61">
    <w:name w:val="Barvno senčenje – poudarek 6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sklicpripombe">
    <w:name w:val="sklic pripombe"/>
    <w:basedOn w:val="Privzetapisavaodstavka"/>
    <w:uiPriority w:val="99"/>
    <w:semiHidden/>
    <w:unhideWhenUsed/>
    <w:rPr>
      <w:sz w:val="16"/>
    </w:rPr>
  </w:style>
  <w:style w:type="paragraph" w:customStyle="1" w:styleId="besedilopripombe">
    <w:name w:val="besedilo pripombe"/>
    <w:basedOn w:val="Navaden"/>
    <w:link w:val="Znakivbesedilupripombe"/>
    <w:uiPriority w:val="99"/>
    <w:semiHidden/>
    <w:unhideWhenUsed/>
    <w:pPr>
      <w:spacing w:line="240" w:lineRule="auto"/>
    </w:pPr>
  </w:style>
  <w:style w:type="character" w:customStyle="1" w:styleId="Znakivbesedilupripombe">
    <w:name w:val="Znaki v besedilu pripombe"/>
    <w:basedOn w:val="Privzetapisavaodstavka"/>
    <w:link w:val="besedilopripombe"/>
    <w:uiPriority w:val="99"/>
    <w:semiHidden/>
    <w:rPr>
      <w:sz w:val="20"/>
    </w:rPr>
  </w:style>
  <w:style w:type="paragraph" w:customStyle="1" w:styleId="zadevapripombe">
    <w:name w:val="zadeva pripombe"/>
    <w:basedOn w:val="besedilopripombe"/>
    <w:next w:val="besedilopripombe"/>
    <w:link w:val="Znakivzadevipripombe"/>
    <w:uiPriority w:val="99"/>
    <w:semiHidden/>
    <w:unhideWhenUsed/>
    <w:rPr>
      <w:b/>
      <w:bCs/>
    </w:rPr>
  </w:style>
  <w:style w:type="character" w:customStyle="1" w:styleId="Znakivzadevipripombe">
    <w:name w:val="Znaki v zadevi pripombe"/>
    <w:basedOn w:val="Znakivbesedilupripombe"/>
    <w:link w:val="zadevapripombe"/>
    <w:uiPriority w:val="99"/>
    <w:semiHidden/>
    <w:rPr>
      <w:b/>
      <w:bCs/>
      <w:sz w:val="20"/>
    </w:rPr>
  </w:style>
  <w:style w:type="table" w:customStyle="1" w:styleId="Temenseznam1">
    <w:name w:val="Temen seznam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Temenseznampoudarek11">
    <w:name w:val="Temen seznam – poudarek 1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Temenseznampoudarek21">
    <w:name w:val="Temen seznam – poudarek 2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Temenseznampoudarek31">
    <w:name w:val="Temen seznam – poudarek 3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Temenseznampoudarek41">
    <w:name w:val="Temen seznam – poudarek 4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Temenseznampoudarek51">
    <w:name w:val="Temen seznam – poudarek 5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Temenseznampoudarek61">
    <w:name w:val="Temen seznam – poudarek 6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customStyle="1" w:styleId="Datum1">
    <w:name w:val="Datum1"/>
    <w:basedOn w:val="Navaden"/>
    <w:next w:val="Navaden"/>
    <w:link w:val="Znakivdatumu"/>
    <w:uiPriority w:val="99"/>
    <w:semiHidden/>
    <w:unhideWhenUsed/>
  </w:style>
  <w:style w:type="character" w:customStyle="1" w:styleId="Znakivdatumu">
    <w:name w:val="Znaki v datumu"/>
    <w:basedOn w:val="Privzetapisavaodstavka"/>
    <w:link w:val="Datum1"/>
    <w:uiPriority w:val="99"/>
    <w:semiHidden/>
  </w:style>
  <w:style w:type="paragraph" w:customStyle="1" w:styleId="Strukturadokumenta">
    <w:name w:val="Struktura dokumenta"/>
    <w:basedOn w:val="Navaden"/>
    <w:link w:val="Znakzgradbedokumenta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zgradbedokumenta">
    <w:name w:val="Znak zgradbe dokumenta"/>
    <w:basedOn w:val="Privzetapisavaodstavka"/>
    <w:link w:val="Strukturadokumenta"/>
    <w:uiPriority w:val="99"/>
    <w:semiHidden/>
    <w:rPr>
      <w:rFonts w:ascii="Tahoma" w:hAnsi="Tahoma" w:cs="Tahoma"/>
      <w:sz w:val="16"/>
    </w:rPr>
  </w:style>
  <w:style w:type="paragraph" w:customStyle="1" w:styleId="E-potnipodpis1">
    <w:name w:val="E-poštni podpis1"/>
    <w:basedOn w:val="Navaden"/>
    <w:link w:val="Znakive-potnempodpisu"/>
    <w:uiPriority w:val="99"/>
    <w:semiHidden/>
    <w:unhideWhenUsed/>
    <w:pPr>
      <w:spacing w:after="0" w:line="240" w:lineRule="auto"/>
    </w:pPr>
  </w:style>
  <w:style w:type="character" w:customStyle="1" w:styleId="Znakive-potnempodpisu">
    <w:name w:val="Znaki v e-poštnem podpisu"/>
    <w:basedOn w:val="Privzetapisavaodstavka"/>
    <w:link w:val="E-potnipodpis1"/>
    <w:uiPriority w:val="99"/>
    <w:semiHidden/>
  </w:style>
  <w:style w:type="character" w:customStyle="1" w:styleId="Poudarek1">
    <w:name w:val="Poudarek1"/>
    <w:basedOn w:val="Privzetapisavaodstavka"/>
    <w:uiPriority w:val="20"/>
    <w:semiHidden/>
    <w:unhideWhenUsed/>
    <w:rPr>
      <w:i/>
      <w:iCs/>
    </w:rPr>
  </w:style>
  <w:style w:type="character" w:customStyle="1" w:styleId="konnaopombasklic">
    <w:name w:val="končna opomba – sklic"/>
    <w:basedOn w:val="Privzetapisavaodstavka"/>
    <w:uiPriority w:val="99"/>
    <w:semiHidden/>
    <w:unhideWhenUsed/>
    <w:rPr>
      <w:vertAlign w:val="superscript"/>
    </w:rPr>
  </w:style>
  <w:style w:type="paragraph" w:customStyle="1" w:styleId="besedilokonneopombe">
    <w:name w:val="besedilo končne opombe"/>
    <w:basedOn w:val="Navaden"/>
    <w:link w:val="Znakivbesedilukonneopombe"/>
    <w:uiPriority w:val="99"/>
    <w:semiHidden/>
    <w:unhideWhenUsed/>
    <w:pPr>
      <w:spacing w:after="0" w:line="240" w:lineRule="auto"/>
    </w:pPr>
  </w:style>
  <w:style w:type="character" w:customStyle="1" w:styleId="Znakivbesedilukonneopombe">
    <w:name w:val="Znaki v besedilu končne opombe"/>
    <w:basedOn w:val="Privzetapisavaodstavka"/>
    <w:link w:val="besedilokonneopombe"/>
    <w:uiPriority w:val="99"/>
    <w:semiHidden/>
    <w:rPr>
      <w:sz w:val="20"/>
    </w:rPr>
  </w:style>
  <w:style w:type="paragraph" w:customStyle="1" w:styleId="naslovnaslovnika">
    <w:name w:val="naslov naslovnika"/>
    <w:basedOn w:val="Navaden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naslovpoiljatelja">
    <w:name w:val="naslov pošiljatelja"/>
    <w:basedOn w:val="Navaden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SledenaHiperpovezava1">
    <w:name w:val="SledenaHiperpovezava1"/>
    <w:basedOn w:val="Privzetapisavaodstavka"/>
    <w:uiPriority w:val="99"/>
    <w:semiHidden/>
    <w:unhideWhenUsed/>
    <w:rPr>
      <w:color w:val="969696" w:themeColor="followedHyperlink"/>
      <w:u w:val="single"/>
    </w:rPr>
  </w:style>
  <w:style w:type="character" w:customStyle="1" w:styleId="sprotnaopombasklic">
    <w:name w:val="sprotna opomba – sklic"/>
    <w:basedOn w:val="Privzetapisavaodstavka"/>
    <w:uiPriority w:val="99"/>
    <w:semiHidden/>
    <w:unhideWhenUsed/>
    <w:rPr>
      <w:vertAlign w:val="superscript"/>
    </w:rPr>
  </w:style>
  <w:style w:type="paragraph" w:customStyle="1" w:styleId="besedilosprotneopombe">
    <w:name w:val="besedilo sprotne opombe"/>
    <w:basedOn w:val="Navaden"/>
    <w:link w:val="Znaksprotneopombe"/>
    <w:uiPriority w:val="99"/>
    <w:semiHidden/>
    <w:unhideWhenUsed/>
    <w:pPr>
      <w:spacing w:after="0" w:line="240" w:lineRule="auto"/>
    </w:pPr>
  </w:style>
  <w:style w:type="character" w:customStyle="1" w:styleId="Znaksprotneopombe">
    <w:name w:val="Znak sprotne opombe"/>
    <w:basedOn w:val="Privzetapisavaodstavka"/>
    <w:link w:val="besedilosprotneopombe"/>
    <w:uiPriority w:val="99"/>
    <w:semiHidden/>
    <w:rPr>
      <w:sz w:val="20"/>
    </w:rPr>
  </w:style>
  <w:style w:type="character" w:customStyle="1" w:styleId="Znakivnaslovu3">
    <w:name w:val="Znaki v naslovu 3"/>
    <w:basedOn w:val="Privzetapisavaodstavka"/>
    <w:link w:val="naslov30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ivnaslovu4">
    <w:name w:val="Znaki v naslovu 4"/>
    <w:basedOn w:val="Privzetapisavaodstavka"/>
    <w:link w:val="naslov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ivnaslovu5">
    <w:name w:val="Znaki v naslovu 5"/>
    <w:basedOn w:val="Privzetapisavaodstavka"/>
    <w:link w:val="naslov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ivnaslovu6">
    <w:name w:val="Znaki v naslovu 6"/>
    <w:basedOn w:val="Privzetapisavaodstavka"/>
    <w:link w:val="naslov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ivnaslovu7">
    <w:name w:val="Znaki v naslovu 7"/>
    <w:basedOn w:val="Privzetapisavaodstavka"/>
    <w:link w:val="naslov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ivnaslovu8">
    <w:name w:val="Znaki v naslovu 8"/>
    <w:basedOn w:val="Privzetapisavaodstavka"/>
    <w:link w:val="naslov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ivnaslovu9">
    <w:name w:val="Znaki v naslovu 9"/>
    <w:basedOn w:val="Privzetapisavaodstavka"/>
    <w:link w:val="naslov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TML-kratica1">
    <w:name w:val="HTML-kratica1"/>
    <w:basedOn w:val="Privzetapisavaodstavka"/>
    <w:uiPriority w:val="99"/>
    <w:semiHidden/>
    <w:unhideWhenUsed/>
  </w:style>
  <w:style w:type="paragraph" w:customStyle="1" w:styleId="HTMLnaslov1">
    <w:name w:val="HTML naslov1"/>
    <w:basedOn w:val="Navaden"/>
    <w:link w:val="ZnakivnaslovuHTML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ivnaslovuHTML">
    <w:name w:val="Znaki v naslovu HTML"/>
    <w:basedOn w:val="Privzetapisavaodstavka"/>
    <w:link w:val="HTMLnaslov1"/>
    <w:uiPriority w:val="99"/>
    <w:semiHidden/>
    <w:rPr>
      <w:i/>
      <w:iCs/>
    </w:rPr>
  </w:style>
  <w:style w:type="character" w:customStyle="1" w:styleId="HTML-citat1">
    <w:name w:val="HTML-citat1"/>
    <w:basedOn w:val="Privzetapisavaodstavka"/>
    <w:uiPriority w:val="99"/>
    <w:semiHidden/>
    <w:unhideWhenUsed/>
    <w:rPr>
      <w:i/>
      <w:iCs/>
    </w:rPr>
  </w:style>
  <w:style w:type="character" w:customStyle="1" w:styleId="KodaHTML1">
    <w:name w:val="Koda HTML1"/>
    <w:basedOn w:val="Privzetapisavaodstavka"/>
    <w:uiPriority w:val="99"/>
    <w:semiHidden/>
    <w:unhideWhenUsed/>
    <w:rPr>
      <w:rFonts w:ascii="Consolas" w:hAnsi="Consolas" w:cs="Consolas"/>
      <w:sz w:val="20"/>
    </w:rPr>
  </w:style>
  <w:style w:type="character" w:customStyle="1" w:styleId="DefinicijaHTML1">
    <w:name w:val="Definicija HTML1"/>
    <w:basedOn w:val="Privzetapisavaodstavka"/>
    <w:uiPriority w:val="99"/>
    <w:semiHidden/>
    <w:unhideWhenUsed/>
    <w:rPr>
      <w:i/>
      <w:iCs/>
    </w:rPr>
  </w:style>
  <w:style w:type="character" w:customStyle="1" w:styleId="HTML-tipkovnica1">
    <w:name w:val="HTML-tipkovnica1"/>
    <w:basedOn w:val="Privzetapisavaodstavka"/>
    <w:uiPriority w:val="99"/>
    <w:semiHidden/>
    <w:unhideWhenUsed/>
    <w:rPr>
      <w:rFonts w:ascii="Consolas" w:hAnsi="Consolas" w:cs="Consolas"/>
      <w:sz w:val="20"/>
    </w:rPr>
  </w:style>
  <w:style w:type="paragraph" w:customStyle="1" w:styleId="HTMLpredhodnooblikovano">
    <w:name w:val="HTML predhodno oblikovano"/>
    <w:basedOn w:val="Navaden"/>
    <w:link w:val="HTMLpredhodnooblikovanoznaki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predhodnooblikovanoznaki">
    <w:name w:val="HTML predhodno oblikovano – znaki"/>
    <w:basedOn w:val="Privzetapisavaodstavka"/>
    <w:link w:val="HTMLpredhodnooblikovano"/>
    <w:uiPriority w:val="99"/>
    <w:semiHidden/>
    <w:rPr>
      <w:rFonts w:ascii="Consolas" w:hAnsi="Consolas" w:cs="Consolas"/>
      <w:sz w:val="20"/>
    </w:rPr>
  </w:style>
  <w:style w:type="character" w:customStyle="1" w:styleId="HTMLvzorec1">
    <w:name w:val="HTML vzorec1"/>
    <w:basedOn w:val="Privzetapisavaodstavka"/>
    <w:uiPriority w:val="99"/>
    <w:semiHidden/>
    <w:unhideWhenUsed/>
    <w:rPr>
      <w:rFonts w:ascii="Consolas" w:hAnsi="Consolas" w:cs="Consolas"/>
      <w:sz w:val="24"/>
    </w:rPr>
  </w:style>
  <w:style w:type="character" w:customStyle="1" w:styleId="HTMLpisalnistroj1">
    <w:name w:val="HTML pisalni stroj1"/>
    <w:basedOn w:val="Privzetapisavaodstavka"/>
    <w:uiPriority w:val="99"/>
    <w:semiHidden/>
    <w:unhideWhenUsed/>
    <w:rPr>
      <w:rFonts w:ascii="Consolas" w:hAnsi="Consolas" w:cs="Consolas"/>
      <w:sz w:val="20"/>
    </w:rPr>
  </w:style>
  <w:style w:type="character" w:customStyle="1" w:styleId="HTMLspremenljivka1">
    <w:name w:val="HTML spremenljivka1"/>
    <w:basedOn w:val="Privzetapisavaodstavka"/>
    <w:uiPriority w:val="99"/>
    <w:semiHidden/>
    <w:unhideWhenUsed/>
    <w:rPr>
      <w:i/>
      <w:iCs/>
    </w:rPr>
  </w:style>
  <w:style w:type="character" w:customStyle="1" w:styleId="Hiperpovezava1">
    <w:name w:val="Hiperpovezava1"/>
    <w:basedOn w:val="Privzetapisavaodstavka"/>
    <w:uiPriority w:val="99"/>
    <w:unhideWhenUsed/>
    <w:rPr>
      <w:color w:val="646464" w:themeColor="hyperlink"/>
      <w:u w:val="single"/>
    </w:rPr>
  </w:style>
  <w:style w:type="paragraph" w:customStyle="1" w:styleId="stvarnokazalo1">
    <w:name w:val="stvarno kazalo 1"/>
    <w:basedOn w:val="Navaden"/>
    <w:next w:val="Navaden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stvarnokazalo2">
    <w:name w:val="stvarno kazalo 2"/>
    <w:basedOn w:val="Navaden"/>
    <w:next w:val="Navaden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stvarnokazalo3">
    <w:name w:val="stvarno kazalo 3"/>
    <w:basedOn w:val="Navaden"/>
    <w:next w:val="Navaden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stvarnokazalo4">
    <w:name w:val="stvarno kazalo 4"/>
    <w:basedOn w:val="Navaden"/>
    <w:next w:val="Navaden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stvarnokazalo5">
    <w:name w:val="stvarno kazalo 5"/>
    <w:basedOn w:val="Navaden"/>
    <w:next w:val="Navaden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stvarnokazalo6">
    <w:name w:val="stvarno kazalo 6"/>
    <w:basedOn w:val="Navaden"/>
    <w:next w:val="Navaden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stvarnokazalo7">
    <w:name w:val="stvarno kazalo 7"/>
    <w:basedOn w:val="Navaden"/>
    <w:next w:val="Navaden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stvarnokazalo8">
    <w:name w:val="stvarno kazalo 8"/>
    <w:basedOn w:val="Navaden"/>
    <w:next w:val="Navaden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stvarnokazalo9">
    <w:name w:val="stvarno kazalo 9"/>
    <w:basedOn w:val="Navaden"/>
    <w:next w:val="Navaden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stvarnokazalonaslov">
    <w:name w:val="stvarno kazalo – naslov"/>
    <w:basedOn w:val="Navaden"/>
    <w:next w:val="stvarnokazalo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customStyle="1" w:styleId="Intenzivenpoudarek1">
    <w:name w:val="Intenziven poudarek1"/>
    <w:basedOn w:val="Privzetapisavaodstavka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Intenzivencitat1">
    <w:name w:val="Intenziven citat1"/>
    <w:basedOn w:val="Navaden"/>
    <w:next w:val="Navaden"/>
    <w:link w:val="Znakvintenzivnemcitatu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vintenzivnemcitatu">
    <w:name w:val="Znak v intenzivnem citatu"/>
    <w:basedOn w:val="Privzetapisavaodstavka"/>
    <w:link w:val="Intenzivencitat1"/>
    <w:uiPriority w:val="30"/>
    <w:semiHidden/>
    <w:rPr>
      <w:b/>
      <w:bCs/>
      <w:i/>
      <w:iCs/>
      <w:color w:val="7E97AD" w:themeColor="accent1"/>
    </w:rPr>
  </w:style>
  <w:style w:type="character" w:customStyle="1" w:styleId="Intenzivensklic1">
    <w:name w:val="Intenziven sklic1"/>
    <w:basedOn w:val="Privzetapisavaodstavka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customStyle="1" w:styleId="Svetlamrea1">
    <w:name w:val="Svetla mreža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vetlamreapoudarek11">
    <w:name w:val="Svetla mreža – poudarek 1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Svetlamreapoudarek21">
    <w:name w:val="Svetla mreža – poudarek 2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Svetlamreapoudarek31">
    <w:name w:val="Svetla mreža – poudarek 3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Svetlamreapoudarek41">
    <w:name w:val="Svetla mreža – poudarek 4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Svetlamreapoudarek51">
    <w:name w:val="Svetla mreža – poudarek 5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Svetlamreapoudarek61">
    <w:name w:val="Svetla mreža – poudarek 6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customStyle="1" w:styleId="Svetelseznam1">
    <w:name w:val="Svetel seznam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etelseznampoudarek11">
    <w:name w:val="Svetel seznam – poudarek 1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Svetelseznampoudarek21">
    <w:name w:val="Svetel seznam – poudarek 2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Svetelseznampoudarek31">
    <w:name w:val="Svetel seznam – poudarek 3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Svetelseznampoudarek41">
    <w:name w:val="Svetel seznam – poudarek 4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Svetelseznampoudarek51">
    <w:name w:val="Svetel seznam – poudarek 5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Svetelseznampoudarek61">
    <w:name w:val="Svetel seznam – poudarek 6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Svetlosenenje1">
    <w:name w:val="Svetlo senčenje1"/>
    <w:basedOn w:val="Navadnatabel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etlosenenjepoudarek11">
    <w:name w:val="Svetlo senčenje – poudarek 11"/>
    <w:basedOn w:val="Navadnatabel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Svetlosenenjepoudarek21">
    <w:name w:val="Svetlo senčenje – poudarek 21"/>
    <w:basedOn w:val="Navadnatabel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Svetlosenenjepoudarek31">
    <w:name w:val="Svetlo senčenje – poudarek 31"/>
    <w:basedOn w:val="Navadnatabel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Svetlosenenjepoudarek41">
    <w:name w:val="Svetlo senčenje – poudarek 41"/>
    <w:basedOn w:val="Navadnatabel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Svetlosenenjepoudarek51">
    <w:name w:val="Svetlo senčenje – poudarek 51"/>
    <w:basedOn w:val="Navadnatabel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Svetlosenenjepoudarek61">
    <w:name w:val="Svetlo senčenje – poudarek 61"/>
    <w:basedOn w:val="Navadnatabel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tevilkavrstice">
    <w:name w:val="številka vrstice"/>
    <w:basedOn w:val="Privzetapisavaodstavka"/>
    <w:uiPriority w:val="99"/>
    <w:semiHidden/>
    <w:unhideWhenUsed/>
  </w:style>
  <w:style w:type="paragraph" w:customStyle="1" w:styleId="Seznam1">
    <w:name w:val="Seznam1"/>
    <w:basedOn w:val="Navaden"/>
    <w:uiPriority w:val="99"/>
    <w:semiHidden/>
    <w:unhideWhenUsed/>
    <w:pPr>
      <w:ind w:left="360" w:hanging="360"/>
      <w:contextualSpacing/>
    </w:pPr>
  </w:style>
  <w:style w:type="paragraph" w:customStyle="1" w:styleId="Seznam21">
    <w:name w:val="Seznam 21"/>
    <w:basedOn w:val="Navaden"/>
    <w:uiPriority w:val="99"/>
    <w:semiHidden/>
    <w:unhideWhenUsed/>
    <w:pPr>
      <w:ind w:left="720" w:hanging="360"/>
      <w:contextualSpacing/>
    </w:pPr>
  </w:style>
  <w:style w:type="paragraph" w:customStyle="1" w:styleId="Seznam31">
    <w:name w:val="Seznam 31"/>
    <w:basedOn w:val="Navaden"/>
    <w:uiPriority w:val="99"/>
    <w:semiHidden/>
    <w:unhideWhenUsed/>
    <w:pPr>
      <w:ind w:left="1080" w:hanging="360"/>
      <w:contextualSpacing/>
    </w:pPr>
  </w:style>
  <w:style w:type="paragraph" w:customStyle="1" w:styleId="Seznam41">
    <w:name w:val="Seznam 41"/>
    <w:basedOn w:val="Navaden"/>
    <w:uiPriority w:val="99"/>
    <w:semiHidden/>
    <w:unhideWhenUsed/>
    <w:pPr>
      <w:ind w:left="1440" w:hanging="360"/>
      <w:contextualSpacing/>
    </w:pPr>
  </w:style>
  <w:style w:type="paragraph" w:customStyle="1" w:styleId="Seznam51">
    <w:name w:val="Seznam 51"/>
    <w:basedOn w:val="Navaden"/>
    <w:uiPriority w:val="99"/>
    <w:semiHidden/>
    <w:unhideWhenUsed/>
    <w:pPr>
      <w:ind w:left="1800" w:hanging="360"/>
      <w:contextualSpacing/>
    </w:pPr>
  </w:style>
  <w:style w:type="paragraph" w:customStyle="1" w:styleId="Oznaenseznam1">
    <w:name w:val="Označen seznam1"/>
    <w:basedOn w:val="Navaden"/>
    <w:uiPriority w:val="1"/>
    <w:unhideWhenUsed/>
    <w:qFormat/>
    <w:pPr>
      <w:numPr>
        <w:numId w:val="1"/>
      </w:numPr>
      <w:spacing w:after="40"/>
    </w:pPr>
  </w:style>
  <w:style w:type="paragraph" w:customStyle="1" w:styleId="Oznaenseznam21">
    <w:name w:val="Označen seznam 21"/>
    <w:basedOn w:val="Navaden"/>
    <w:uiPriority w:val="99"/>
    <w:semiHidden/>
    <w:unhideWhenUsed/>
    <w:pPr>
      <w:numPr>
        <w:numId w:val="2"/>
      </w:numPr>
      <w:contextualSpacing/>
    </w:pPr>
  </w:style>
  <w:style w:type="paragraph" w:customStyle="1" w:styleId="Oznaenseznam31">
    <w:name w:val="Označen seznam 31"/>
    <w:basedOn w:val="Navaden"/>
    <w:uiPriority w:val="99"/>
    <w:semiHidden/>
    <w:unhideWhenUsed/>
    <w:pPr>
      <w:numPr>
        <w:numId w:val="3"/>
      </w:numPr>
      <w:contextualSpacing/>
    </w:pPr>
  </w:style>
  <w:style w:type="paragraph" w:customStyle="1" w:styleId="Oznaenseznam41">
    <w:name w:val="Označen seznam 41"/>
    <w:basedOn w:val="Navaden"/>
    <w:uiPriority w:val="99"/>
    <w:semiHidden/>
    <w:unhideWhenUsed/>
    <w:pPr>
      <w:numPr>
        <w:numId w:val="4"/>
      </w:numPr>
      <w:contextualSpacing/>
    </w:pPr>
  </w:style>
  <w:style w:type="paragraph" w:customStyle="1" w:styleId="Oznaenseznam51">
    <w:name w:val="Označen seznam 51"/>
    <w:basedOn w:val="Navaden"/>
    <w:uiPriority w:val="99"/>
    <w:semiHidden/>
    <w:unhideWhenUsed/>
    <w:pPr>
      <w:numPr>
        <w:numId w:val="5"/>
      </w:numPr>
      <w:contextualSpacing/>
    </w:pPr>
  </w:style>
  <w:style w:type="paragraph" w:customStyle="1" w:styleId="Seznamnadaljevanje">
    <w:name w:val="Seznam – nadaljevanje"/>
    <w:basedOn w:val="Navaden"/>
    <w:uiPriority w:val="99"/>
    <w:semiHidden/>
    <w:unhideWhenUsed/>
    <w:pPr>
      <w:spacing w:after="120"/>
      <w:ind w:left="360"/>
      <w:contextualSpacing/>
    </w:pPr>
  </w:style>
  <w:style w:type="paragraph" w:customStyle="1" w:styleId="Seznamnadaljevanje2">
    <w:name w:val="Seznam – nadaljevanje 2"/>
    <w:basedOn w:val="Navaden"/>
    <w:uiPriority w:val="99"/>
    <w:semiHidden/>
    <w:unhideWhenUsed/>
    <w:pPr>
      <w:spacing w:after="120"/>
      <w:ind w:left="720"/>
      <w:contextualSpacing/>
    </w:pPr>
  </w:style>
  <w:style w:type="paragraph" w:customStyle="1" w:styleId="Seznamnadaljevanje3">
    <w:name w:val="Seznam – nadaljevanje 3"/>
    <w:basedOn w:val="Navaden"/>
    <w:uiPriority w:val="99"/>
    <w:semiHidden/>
    <w:unhideWhenUsed/>
    <w:pPr>
      <w:spacing w:after="120"/>
      <w:ind w:left="1080"/>
      <w:contextualSpacing/>
    </w:pPr>
  </w:style>
  <w:style w:type="paragraph" w:customStyle="1" w:styleId="Seznamnadaljevanje4">
    <w:name w:val="Seznam – nadaljevanje 4"/>
    <w:basedOn w:val="Navaden"/>
    <w:uiPriority w:val="99"/>
    <w:semiHidden/>
    <w:unhideWhenUsed/>
    <w:pPr>
      <w:spacing w:after="120"/>
      <w:ind w:left="1440"/>
      <w:contextualSpacing/>
    </w:pPr>
  </w:style>
  <w:style w:type="paragraph" w:customStyle="1" w:styleId="Seznamnadaljevanje5">
    <w:name w:val="Seznam – nadaljevanje 5"/>
    <w:basedOn w:val="Navaden"/>
    <w:uiPriority w:val="99"/>
    <w:semiHidden/>
    <w:unhideWhenUsed/>
    <w:pPr>
      <w:spacing w:after="120"/>
      <w:ind w:left="1800"/>
      <w:contextualSpacing/>
    </w:pPr>
  </w:style>
  <w:style w:type="paragraph" w:customStyle="1" w:styleId="Otevilenseznam1">
    <w:name w:val="Oštevilčen seznam1"/>
    <w:basedOn w:val="Navaden"/>
    <w:uiPriority w:val="1"/>
    <w:unhideWhenUsed/>
    <w:qFormat/>
    <w:pPr>
      <w:numPr>
        <w:numId w:val="7"/>
      </w:numPr>
      <w:contextualSpacing/>
    </w:pPr>
  </w:style>
  <w:style w:type="paragraph" w:customStyle="1" w:styleId="Otevilenseznam21">
    <w:name w:val="Oštevilčen seznam 21"/>
    <w:basedOn w:val="Navaden"/>
    <w:uiPriority w:val="1"/>
    <w:unhideWhenUsed/>
    <w:qFormat/>
    <w:pPr>
      <w:numPr>
        <w:ilvl w:val="1"/>
        <w:numId w:val="7"/>
      </w:numPr>
      <w:contextualSpacing/>
    </w:pPr>
  </w:style>
  <w:style w:type="paragraph" w:customStyle="1" w:styleId="Otevilenseznam31">
    <w:name w:val="Oštevilčen seznam 31"/>
    <w:basedOn w:val="Navaden"/>
    <w:uiPriority w:val="18"/>
    <w:unhideWhenUsed/>
    <w:qFormat/>
    <w:pPr>
      <w:numPr>
        <w:ilvl w:val="2"/>
        <w:numId w:val="7"/>
      </w:numPr>
      <w:contextualSpacing/>
    </w:pPr>
  </w:style>
  <w:style w:type="paragraph" w:customStyle="1" w:styleId="Otevilenseznam41">
    <w:name w:val="Oštevilčen seznam 41"/>
    <w:basedOn w:val="Navaden"/>
    <w:uiPriority w:val="18"/>
    <w:semiHidden/>
    <w:unhideWhenUsed/>
    <w:pPr>
      <w:numPr>
        <w:ilvl w:val="3"/>
        <w:numId w:val="7"/>
      </w:numPr>
      <w:contextualSpacing/>
    </w:pPr>
  </w:style>
  <w:style w:type="paragraph" w:customStyle="1" w:styleId="Otevilenseznam51">
    <w:name w:val="Oštevilčen seznam 51"/>
    <w:basedOn w:val="Navaden"/>
    <w:uiPriority w:val="18"/>
    <w:semiHidden/>
    <w:unhideWhenUsed/>
    <w:pPr>
      <w:numPr>
        <w:ilvl w:val="4"/>
        <w:numId w:val="7"/>
      </w:numPr>
      <w:contextualSpacing/>
    </w:pPr>
  </w:style>
  <w:style w:type="paragraph" w:customStyle="1" w:styleId="Odstavekseznama1">
    <w:name w:val="Odstavek seznama1"/>
    <w:basedOn w:val="Navaden"/>
    <w:uiPriority w:val="34"/>
    <w:semiHidden/>
    <w:unhideWhenUsed/>
    <w:pPr>
      <w:ind w:left="720"/>
      <w:contextualSpacing/>
    </w:pPr>
  </w:style>
  <w:style w:type="paragraph" w:customStyle="1" w:styleId="makro">
    <w:name w:val="makro"/>
    <w:link w:val="Znakvbesedilumakra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vbesedilumakra">
    <w:name w:val="Znak v besedilu makra"/>
    <w:basedOn w:val="Privzetapisavaodstavka"/>
    <w:link w:val="makro"/>
    <w:uiPriority w:val="99"/>
    <w:semiHidden/>
    <w:rPr>
      <w:rFonts w:ascii="Consolas" w:hAnsi="Consolas" w:cs="Consolas"/>
      <w:sz w:val="20"/>
    </w:rPr>
  </w:style>
  <w:style w:type="table" w:customStyle="1" w:styleId="Srednjamrea11">
    <w:name w:val="Srednja mreža 1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rednjamrea1poudarek11">
    <w:name w:val="Srednja mreža 1 – poudarek 1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rednjamrea1poudarek21">
    <w:name w:val="Srednja mreža 1 – poudarek 2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rednjamrea1poudarek31">
    <w:name w:val="Srednja mreža 1 – poudarek 3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rednjamrea1poudarek41">
    <w:name w:val="Srednja mreža 1 – poudarek 4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rednjamrea1poudarek51">
    <w:name w:val="Srednja mreža 1 – poudarek 5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rednjamrea1poudarek61">
    <w:name w:val="Srednja mreža 1 – poudarek 6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Srednjamrea21">
    <w:name w:val="Srednja mreža 2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11">
    <w:name w:val="Srednja mreža 2 – poudarek 1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21">
    <w:name w:val="Srednja mreža 2 – poudarek 2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31">
    <w:name w:val="Srednja mreža 2 – poudarek 3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41">
    <w:name w:val="Srednja mreža 2 – poudarek 4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51">
    <w:name w:val="Srednja mreža 2 – poudarek 5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61">
    <w:name w:val="Srednja mreža 2 – poudarek 6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31">
    <w:name w:val="Srednja mreža 3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3poudarek11">
    <w:name w:val="Srednja mreža 3 – poudarek 1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rednjamrea3poudarek21">
    <w:name w:val="Srednja mreža 3 – poudarek 2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rednjamrea3poudarek31">
    <w:name w:val="Srednja mreža 3 – poudarek 3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rednjamrea3poudarek41">
    <w:name w:val="Srednja mreža 3 – poudarek 4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rednjamrea3poudarek51">
    <w:name w:val="Srednja mreža 3 – poudarek 5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rednjamrea3poudarek61">
    <w:name w:val="Srednja mreža 3 – poudarek 6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customStyle="1" w:styleId="Srednjiseznam11">
    <w:name w:val="Srednji seznam 1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rednjiseznam1poudarek11">
    <w:name w:val="Srednji seznam 1 – poudarek 1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rednjiseznam1poudarek21">
    <w:name w:val="Srednji seznam 1 – poudarek 2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rednjiseznam1poudarek31">
    <w:name w:val="Srednji seznam 1 – poudarek 3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rednjiseznam1poudarek41">
    <w:name w:val="Srednji seznam 1 – poudarek 4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rednjiseznam1poudarek51">
    <w:name w:val="Srednji seznam 1 – poudarek 5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rednjiseznam1poudarek61">
    <w:name w:val="Srednji seznam 1 – poudarek 6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customStyle="1" w:styleId="Srednjiseznam21">
    <w:name w:val="Srednji seznam 2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11">
    <w:name w:val="Srednji seznam 2 – poudarek 1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21">
    <w:name w:val="Srednji seznam 2 – poudarek 2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31">
    <w:name w:val="Srednji seznam 2 – poudarek 3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41">
    <w:name w:val="Srednji seznam 2 – poudarek 4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51">
    <w:name w:val="Srednji seznam 2 – poudarek 5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61">
    <w:name w:val="Srednji seznam 2 – poudarek 6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esenenje11">
    <w:name w:val="Srednje senčenje 11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1">
    <w:name w:val="Svetlo senčenje 1 – poudarek 1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2">
    <w:name w:val="Svetlo senčenje 1 – poudarek 2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3">
    <w:name w:val="Svetlo senčenje 1 – poudarek 3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4">
    <w:name w:val="Svetlo senčenje 1 – poudarek 4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5">
    <w:name w:val="Svetlo senčenje 1 – poudarek 5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6">
    <w:name w:val="Svetlo senčenje 1 – poudarek 6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enenje21">
    <w:name w:val="Srednje senčenje 21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1">
    <w:name w:val="Svetlo senčenje 2 – poudarek 1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2">
    <w:name w:val="Svetlo senčenje 2 – poudarek 2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3">
    <w:name w:val="Svetlo senčenje 2 – poudarek 3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4">
    <w:name w:val="Svetlo senčenje 2 – poudarek 4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5">
    <w:name w:val="Svetlo senčenje 2 – poudarek 5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6">
    <w:name w:val="Svetlo senčenje 2 – poudarek 6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Glavasporoila1">
    <w:name w:val="Glava sporočila1"/>
    <w:basedOn w:val="Navaden"/>
    <w:link w:val="Znakivglavisporoila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Znakivglavisporoila">
    <w:name w:val="Znaki v glavi sporočila"/>
    <w:basedOn w:val="Privzetapisavaodstavka"/>
    <w:link w:val="Glavasporoila1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avadensplet1">
    <w:name w:val="Navaden (splet)1"/>
    <w:basedOn w:val="Navaden"/>
    <w:uiPriority w:val="99"/>
    <w:semiHidden/>
    <w:unhideWhenUsed/>
    <w:rPr>
      <w:rFonts w:ascii="Times New Roman" w:hAnsi="Times New Roman" w:cs="Times New Roman"/>
      <w:sz w:val="24"/>
    </w:rPr>
  </w:style>
  <w:style w:type="paragraph" w:customStyle="1" w:styleId="Navadenzamik">
    <w:name w:val="Navaden – zamik"/>
    <w:basedOn w:val="Navaden"/>
    <w:uiPriority w:val="99"/>
    <w:semiHidden/>
    <w:unhideWhenUsed/>
    <w:pPr>
      <w:ind w:left="720"/>
    </w:pPr>
  </w:style>
  <w:style w:type="paragraph" w:customStyle="1" w:styleId="Opombanaslov">
    <w:name w:val="Opomba – naslov"/>
    <w:basedOn w:val="Navaden"/>
    <w:next w:val="Navaden"/>
    <w:link w:val="Znakivnaslovuopombe"/>
    <w:uiPriority w:val="99"/>
    <w:semiHidden/>
    <w:unhideWhenUsed/>
    <w:pPr>
      <w:spacing w:after="0" w:line="240" w:lineRule="auto"/>
    </w:pPr>
  </w:style>
  <w:style w:type="character" w:customStyle="1" w:styleId="Znakivnaslovuopombe">
    <w:name w:val="Znaki v naslovu opombe"/>
    <w:basedOn w:val="Privzetapisavaodstavka"/>
    <w:link w:val="Opombanaslov"/>
    <w:uiPriority w:val="99"/>
    <w:semiHidden/>
  </w:style>
  <w:style w:type="character" w:customStyle="1" w:styleId="tevilkastrani">
    <w:name w:val="številka strani"/>
    <w:basedOn w:val="Privzetapisavaodstavka"/>
    <w:uiPriority w:val="99"/>
    <w:semiHidden/>
    <w:unhideWhenUsed/>
  </w:style>
  <w:style w:type="paragraph" w:customStyle="1" w:styleId="Golobesedilo1">
    <w:name w:val="Golo besedilo1"/>
    <w:basedOn w:val="Navaden"/>
    <w:link w:val="Znakivgolembesedilu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Znakivgolembesedilu">
    <w:name w:val="Znaki v golem besedilu"/>
    <w:basedOn w:val="Privzetapisavaodstavka"/>
    <w:link w:val="Golobesedilo1"/>
    <w:uiPriority w:val="99"/>
    <w:semiHidden/>
    <w:rPr>
      <w:rFonts w:ascii="Consolas" w:hAnsi="Consolas" w:cs="Consolas"/>
      <w:sz w:val="21"/>
    </w:rPr>
  </w:style>
  <w:style w:type="paragraph" w:customStyle="1" w:styleId="Uvodnipozdrav1">
    <w:name w:val="Uvodni pozdrav1"/>
    <w:basedOn w:val="Navaden"/>
    <w:next w:val="Navaden"/>
    <w:link w:val="Znakivuvodnempozdravu"/>
    <w:uiPriority w:val="99"/>
    <w:semiHidden/>
    <w:unhideWhenUsed/>
  </w:style>
  <w:style w:type="character" w:customStyle="1" w:styleId="Znakivuvodnempozdravu">
    <w:name w:val="Znaki v uvodnem pozdravu"/>
    <w:basedOn w:val="Privzetapisavaodstavka"/>
    <w:link w:val="Uvodnipozdrav1"/>
    <w:uiPriority w:val="99"/>
    <w:semiHidden/>
  </w:style>
  <w:style w:type="paragraph" w:customStyle="1" w:styleId="Podpis1">
    <w:name w:val="Podpis1"/>
    <w:basedOn w:val="Navaden"/>
    <w:link w:val="Znakivpodpisu"/>
    <w:uiPriority w:val="9"/>
    <w:unhideWhenUsed/>
    <w:qFormat/>
    <w:pPr>
      <w:spacing w:before="720" w:after="0" w:line="312" w:lineRule="auto"/>
      <w:contextualSpacing/>
    </w:pPr>
  </w:style>
  <w:style w:type="character" w:customStyle="1" w:styleId="Znakivpodpisu">
    <w:name w:val="Znaki v podpisu"/>
    <w:basedOn w:val="Privzetapisavaodstavka"/>
    <w:link w:val="Podpis1"/>
    <w:uiPriority w:val="9"/>
    <w:rPr>
      <w:kern w:val="20"/>
    </w:rPr>
  </w:style>
  <w:style w:type="character" w:customStyle="1" w:styleId="Krepko1">
    <w:name w:val="Krepko1"/>
    <w:basedOn w:val="Privzetapisavaodstavka"/>
    <w:uiPriority w:val="1"/>
    <w:unhideWhenUsed/>
    <w:qFormat/>
    <w:rPr>
      <w:b/>
      <w:bCs/>
    </w:rPr>
  </w:style>
  <w:style w:type="paragraph" w:customStyle="1" w:styleId="Podnaslov1">
    <w:name w:val="Podnaslov1"/>
    <w:basedOn w:val="Navaden"/>
    <w:next w:val="Navaden"/>
    <w:link w:val="Znakivpodnaslovu"/>
    <w:uiPriority w:val="19"/>
    <w:unhideWhenUsed/>
    <w:qFormat/>
    <w:pPr>
      <w:numPr>
        <w:ilvl w:val="1"/>
      </w:numPr>
      <w:ind w:left="144" w:right="720"/>
    </w:pPr>
    <w:rPr>
      <w:rFonts w:asciiTheme="majorHAnsi" w:eastAsiaTheme="majorEastAsia" w:hAnsiTheme="majorHAnsi" w:cstheme="majorBidi"/>
      <w:caps/>
      <w:color w:val="7E97AD" w:themeColor="accent1"/>
      <w:sz w:val="64"/>
    </w:rPr>
  </w:style>
  <w:style w:type="character" w:customStyle="1" w:styleId="Znakivpodnaslovu">
    <w:name w:val="Znaki v podnaslovu"/>
    <w:basedOn w:val="Privzetapisavaodstavka"/>
    <w:link w:val="Podnaslov1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customStyle="1" w:styleId="Neenpoudarek1">
    <w:name w:val="Nežen poudarek1"/>
    <w:basedOn w:val="Privzetapisavaodstavka"/>
    <w:uiPriority w:val="19"/>
    <w:semiHidden/>
    <w:unhideWhenUsed/>
    <w:rPr>
      <w:i/>
      <w:iCs/>
      <w:color w:val="808080" w:themeColor="text1" w:themeTint="7F"/>
    </w:rPr>
  </w:style>
  <w:style w:type="character" w:customStyle="1" w:styleId="Neensklic1">
    <w:name w:val="Nežen sklic1"/>
    <w:basedOn w:val="Privzetapisavaodstavka"/>
    <w:uiPriority w:val="31"/>
    <w:semiHidden/>
    <w:unhideWhenUsed/>
    <w:rPr>
      <w:smallCaps/>
      <w:color w:val="CC8E60" w:themeColor="accent2"/>
      <w:u w:val="single"/>
    </w:rPr>
  </w:style>
  <w:style w:type="table" w:customStyle="1" w:styleId="Tabela3Duinki1">
    <w:name w:val="Tabela – 3D učinki 1"/>
    <w:basedOn w:val="Navadnatabela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3Duinki2">
    <w:name w:val="Tabela – 3D učinki 2"/>
    <w:basedOn w:val="Navadnatabela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3Duinki3">
    <w:name w:val="Tabela – 3D učinki 3"/>
    <w:basedOn w:val="Navadnatabela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11">
    <w:name w:val="Tabela – klasična 1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21">
    <w:name w:val="Tabela – klasična 2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31">
    <w:name w:val="Tabela – klasična 31"/>
    <w:basedOn w:val="Navadnatabel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41">
    <w:name w:val="Tabela – klasična 4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ivobarvna11">
    <w:name w:val="Tabela – živobarvna 11"/>
    <w:basedOn w:val="Navadnatabel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ivobarvna21">
    <w:name w:val="Tabela – živobarvna 2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ivobarvna31">
    <w:name w:val="Tabela – živobarvna 3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stolpci11">
    <w:name w:val="Tabela – stolpci 1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tolpci21">
    <w:name w:val="Tabela – stolpci 2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tolpci31">
    <w:name w:val="Tabela – stolpci 3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tolpci41">
    <w:name w:val="Tabela – stolpci 41"/>
    <w:basedOn w:val="Navadnatabela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astolpci51">
    <w:name w:val="Tabela – stolpci 51"/>
    <w:basedOn w:val="Navadnatabela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elasodobna1">
    <w:name w:val="Tabela – sodobna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elaelegantna1">
    <w:name w:val="Tabela – elegantna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11">
    <w:name w:val="Tabela – mreža 1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21">
    <w:name w:val="Tabela – mreža 2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31">
    <w:name w:val="Tabela – mreža 3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41">
    <w:name w:val="Tabela – mreža 4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51">
    <w:name w:val="Tabela – mreža 5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mrea61">
    <w:name w:val="Tabela – mreža 6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mrea71">
    <w:name w:val="Tabela – mreža 7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mrea81">
    <w:name w:val="Tabela – mreža 8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11">
    <w:name w:val="Tabela – seznam 1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21">
    <w:name w:val="Tabela – seznam 21"/>
    <w:basedOn w:val="Navadnatabel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31">
    <w:name w:val="Tabela – seznam 3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41">
    <w:name w:val="Tabela – seznam 4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aseznam51">
    <w:name w:val="Tabela – seznam 5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61">
    <w:name w:val="Tabela – seznam 61"/>
    <w:basedOn w:val="Navadnatabela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elaseznam71">
    <w:name w:val="Tabela – seznam 7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elaseznam81">
    <w:name w:val="Tabela – seznam 8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kazalovirov">
    <w:name w:val="kazalo virov"/>
    <w:basedOn w:val="Navaden"/>
    <w:next w:val="Navaden"/>
    <w:uiPriority w:val="99"/>
    <w:semiHidden/>
    <w:unhideWhenUsed/>
    <w:pPr>
      <w:spacing w:after="0"/>
      <w:ind w:left="220" w:hanging="220"/>
    </w:pPr>
  </w:style>
  <w:style w:type="paragraph" w:customStyle="1" w:styleId="seznamslik">
    <w:name w:val="seznam slik"/>
    <w:basedOn w:val="Navaden"/>
    <w:next w:val="Navaden"/>
    <w:uiPriority w:val="99"/>
    <w:semiHidden/>
    <w:unhideWhenUsed/>
    <w:pPr>
      <w:spacing w:after="0"/>
    </w:pPr>
  </w:style>
  <w:style w:type="table" w:customStyle="1" w:styleId="Tabelaprofesionalna1">
    <w:name w:val="Tabela – profesionalna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enostavna1">
    <w:name w:val="Tabela – enostavna 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elaenostavna2">
    <w:name w:val="Tabela – enostavna 2"/>
    <w:basedOn w:val="Navadnatabel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enostavna3">
    <w:name w:val="Tabela – enostavna 3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nena11">
    <w:name w:val="Tabela – nežna 11"/>
    <w:basedOn w:val="Navadnatabel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nena21">
    <w:name w:val="Tabela – nežna 21"/>
    <w:basedOn w:val="Navadnatabel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tema1">
    <w:name w:val="Tabela – tema1"/>
    <w:basedOn w:val="Navadnatabel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pletna11">
    <w:name w:val="Tabela – spletna 11"/>
    <w:basedOn w:val="Navadnatabel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pletna21">
    <w:name w:val="Tabela – spletna 21"/>
    <w:basedOn w:val="Navadnatabel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pletna31">
    <w:name w:val="Tabela – spletna 31"/>
    <w:basedOn w:val="Navadnatabel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aslov11">
    <w:name w:val="Naslov1"/>
    <w:basedOn w:val="Navaden"/>
    <w:next w:val="Navaden"/>
    <w:link w:val="Znakivnaslovu"/>
    <w:uiPriority w:val="19"/>
    <w:unhideWhenUsed/>
    <w:qFormat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Znakivnaslovu">
    <w:name w:val="Znaki v naslovu"/>
    <w:basedOn w:val="Privzetapisavaodstavka"/>
    <w:link w:val="Naslov11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customStyle="1" w:styleId="kazalovirovnaslov">
    <w:name w:val="kazalo virov – naslov"/>
    <w:basedOn w:val="Navaden"/>
    <w:next w:val="Navaden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kazalovsebine1">
    <w:name w:val="kazalo vsebine 1"/>
    <w:basedOn w:val="Navaden"/>
    <w:next w:val="Navaden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kazalovsebine2">
    <w:name w:val="kazalo vsebine 2"/>
    <w:basedOn w:val="Navaden"/>
    <w:next w:val="Navaden"/>
    <w:autoRedefine/>
    <w:uiPriority w:val="39"/>
    <w:unhideWhenUsed/>
    <w:pPr>
      <w:spacing w:after="100"/>
      <w:ind w:left="220"/>
    </w:pPr>
  </w:style>
  <w:style w:type="paragraph" w:customStyle="1" w:styleId="kazalovsebine3">
    <w:name w:val="kazalo vsebine 3"/>
    <w:basedOn w:val="Navaden"/>
    <w:next w:val="Navaden"/>
    <w:autoRedefine/>
    <w:uiPriority w:val="39"/>
    <w:semiHidden/>
    <w:unhideWhenUsed/>
    <w:pPr>
      <w:spacing w:after="100"/>
      <w:ind w:left="440"/>
    </w:pPr>
  </w:style>
  <w:style w:type="paragraph" w:customStyle="1" w:styleId="kazalovsebine4">
    <w:name w:val="kazalo vsebine 4"/>
    <w:basedOn w:val="Navaden"/>
    <w:next w:val="Navaden"/>
    <w:autoRedefine/>
    <w:uiPriority w:val="39"/>
    <w:semiHidden/>
    <w:unhideWhenUsed/>
    <w:pPr>
      <w:spacing w:after="100"/>
      <w:ind w:left="660"/>
    </w:pPr>
  </w:style>
  <w:style w:type="paragraph" w:customStyle="1" w:styleId="kazalovsebine5">
    <w:name w:val="kazalo vsebine 5"/>
    <w:basedOn w:val="Navaden"/>
    <w:next w:val="Navaden"/>
    <w:autoRedefine/>
    <w:uiPriority w:val="39"/>
    <w:semiHidden/>
    <w:unhideWhenUsed/>
    <w:pPr>
      <w:spacing w:after="100"/>
      <w:ind w:left="880"/>
    </w:pPr>
  </w:style>
  <w:style w:type="paragraph" w:customStyle="1" w:styleId="kazalovsebine6">
    <w:name w:val="kazalo vsebine 6"/>
    <w:basedOn w:val="Navaden"/>
    <w:next w:val="Navaden"/>
    <w:autoRedefine/>
    <w:uiPriority w:val="39"/>
    <w:semiHidden/>
    <w:unhideWhenUsed/>
    <w:pPr>
      <w:spacing w:after="100"/>
      <w:ind w:left="1100"/>
    </w:pPr>
  </w:style>
  <w:style w:type="paragraph" w:customStyle="1" w:styleId="kazalovsebine7">
    <w:name w:val="kazalo vsebine 7"/>
    <w:basedOn w:val="Navaden"/>
    <w:next w:val="Navaden"/>
    <w:autoRedefine/>
    <w:uiPriority w:val="39"/>
    <w:semiHidden/>
    <w:unhideWhenUsed/>
    <w:pPr>
      <w:spacing w:after="100"/>
      <w:ind w:left="1320"/>
    </w:pPr>
  </w:style>
  <w:style w:type="paragraph" w:customStyle="1" w:styleId="kazalovsebine8">
    <w:name w:val="kazalo vsebine 8"/>
    <w:basedOn w:val="Navaden"/>
    <w:next w:val="Navaden"/>
    <w:autoRedefine/>
    <w:uiPriority w:val="39"/>
    <w:semiHidden/>
    <w:unhideWhenUsed/>
    <w:pPr>
      <w:spacing w:after="100"/>
      <w:ind w:left="1540"/>
    </w:pPr>
  </w:style>
  <w:style w:type="paragraph" w:customStyle="1" w:styleId="kazalovsebine9">
    <w:name w:val="kazalo vsebine 9"/>
    <w:basedOn w:val="Navaden"/>
    <w:next w:val="Navaden"/>
    <w:autoRedefine/>
    <w:uiPriority w:val="39"/>
    <w:semiHidden/>
    <w:unhideWhenUsed/>
    <w:pPr>
      <w:spacing w:after="100"/>
      <w:ind w:left="1760"/>
    </w:pPr>
  </w:style>
  <w:style w:type="paragraph" w:customStyle="1" w:styleId="NaslovTOC1">
    <w:name w:val="Naslov TOC1"/>
    <w:basedOn w:val="naslov10"/>
    <w:next w:val="Navaden"/>
    <w:uiPriority w:val="39"/>
    <w:unhideWhenUsed/>
    <w:qFormat/>
    <w:pPr>
      <w:outlineLvl w:val="9"/>
    </w:pPr>
  </w:style>
  <w:style w:type="character" w:customStyle="1" w:styleId="Znakibrezrazmikov">
    <w:name w:val="Znaki brez razmikov"/>
    <w:basedOn w:val="Privzetapisavaodstavka"/>
    <w:link w:val="Brezrazmikov1"/>
    <w:uiPriority w:val="1"/>
  </w:style>
  <w:style w:type="paragraph" w:customStyle="1" w:styleId="Naslovtabele">
    <w:name w:val="Naslov tabele"/>
    <w:basedOn w:val="Navaden"/>
    <w:uiPriority w:val="1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Besedilotabeledecimalno">
    <w:name w:val="Besedilo tabele – decimalno"/>
    <w:basedOn w:val="Navaden"/>
    <w:uiPriority w:val="1"/>
    <w:qFormat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Finannatabela">
    <w:name w:val="Finančna tabela"/>
    <w:basedOn w:val="Navadnatabela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Letnoporoilo">
    <w:name w:val="Letno poročilo"/>
    <w:uiPriority w:val="99"/>
    <w:pPr>
      <w:numPr>
        <w:numId w:val="6"/>
      </w:numPr>
    </w:pPr>
  </w:style>
  <w:style w:type="paragraph" w:customStyle="1" w:styleId="Povzetek">
    <w:name w:val="Povzetek"/>
    <w:basedOn w:val="Navaden"/>
    <w:uiPriority w:val="19"/>
    <w:qFormat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Besedilotabele">
    <w:name w:val="Besedilo tabele"/>
    <w:basedOn w:val="Navaden"/>
    <w:uiPriority w:val="9"/>
    <w:qFormat/>
    <w:pPr>
      <w:spacing w:before="60" w:after="60" w:line="240" w:lineRule="auto"/>
      <w:ind w:left="144" w:right="144"/>
    </w:pPr>
  </w:style>
  <w:style w:type="paragraph" w:customStyle="1" w:styleId="Obratennaslovtabele">
    <w:name w:val="Obraten naslov tabele"/>
    <w:basedOn w:val="Navaden"/>
    <w:uiPriority w:val="9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Senenaglava">
    <w:name w:val="Senčena glava"/>
    <w:basedOn w:val="Navaden"/>
    <w:uiPriority w:val="19"/>
    <w:qFormat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asciiTheme="majorHAnsi" w:eastAsiaTheme="majorEastAsia" w:hAnsiTheme="majorHAnsi" w:cstheme="majorBidi"/>
      <w:caps/>
      <w:color w:val="FFFFFF" w:themeColor="background1"/>
      <w:sz w:val="48"/>
    </w:rPr>
  </w:style>
  <w:style w:type="paragraph" w:styleId="Glava0">
    <w:name w:val="header"/>
    <w:basedOn w:val="Navaden"/>
    <w:link w:val="GlavaZnak"/>
    <w:uiPriority w:val="99"/>
    <w:unhideWhenUsed/>
    <w:rsid w:val="00B52A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0"/>
    <w:uiPriority w:val="99"/>
    <w:rsid w:val="00B52A7C"/>
    <w:rPr>
      <w:kern w:val="20"/>
    </w:rPr>
  </w:style>
  <w:style w:type="paragraph" w:styleId="Noga0">
    <w:name w:val="footer"/>
    <w:basedOn w:val="Navaden"/>
    <w:link w:val="NogaZnak"/>
    <w:uiPriority w:val="99"/>
    <w:unhideWhenUsed/>
    <w:rsid w:val="00B52A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0"/>
    <w:uiPriority w:val="99"/>
    <w:rsid w:val="00B52A7C"/>
    <w:rPr>
      <w:kern w:val="20"/>
    </w:rPr>
  </w:style>
  <w:style w:type="character" w:customStyle="1" w:styleId="Naslov1Znak">
    <w:name w:val="Naslov 1 Znak"/>
    <w:basedOn w:val="Privzetapisavaodstavka"/>
    <w:link w:val="Naslov1"/>
    <w:rsid w:val="007E547C"/>
    <w:rPr>
      <w:rFonts w:asciiTheme="majorHAnsi" w:eastAsiaTheme="majorEastAsia" w:hAnsiTheme="majorHAnsi" w:cstheme="majorBidi"/>
      <w:color w:val="577188" w:themeColor="accent1" w:themeShade="BF"/>
      <w:kern w:val="20"/>
      <w:sz w:val="32"/>
      <w:szCs w:val="32"/>
    </w:rPr>
  </w:style>
  <w:style w:type="paragraph" w:styleId="NaslovTOC">
    <w:name w:val="TOC Heading"/>
    <w:aliases w:val="Naslov stranske vrstice"/>
    <w:basedOn w:val="Naslov1"/>
    <w:next w:val="Navaden"/>
    <w:uiPriority w:val="39"/>
    <w:unhideWhenUsed/>
    <w:qFormat/>
    <w:rsid w:val="007E547C"/>
    <w:pPr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Kazalovsebine10">
    <w:name w:val="toc 1"/>
    <w:basedOn w:val="Navaden"/>
    <w:next w:val="Navaden"/>
    <w:autoRedefine/>
    <w:uiPriority w:val="39"/>
    <w:unhideWhenUsed/>
    <w:rsid w:val="007E547C"/>
    <w:pPr>
      <w:spacing w:after="100"/>
    </w:pPr>
  </w:style>
  <w:style w:type="paragraph" w:styleId="Kazalovsebine20">
    <w:name w:val="toc 2"/>
    <w:basedOn w:val="Navaden"/>
    <w:next w:val="Navaden"/>
    <w:autoRedefine/>
    <w:uiPriority w:val="39"/>
    <w:unhideWhenUsed/>
    <w:rsid w:val="007E547C"/>
    <w:pPr>
      <w:spacing w:after="100"/>
      <w:ind w:left="200"/>
    </w:pPr>
  </w:style>
  <w:style w:type="character" w:styleId="Hiperpovezava">
    <w:name w:val="Hyperlink"/>
    <w:basedOn w:val="Privzetapisavaodstavka"/>
    <w:uiPriority w:val="99"/>
    <w:unhideWhenUsed/>
    <w:rsid w:val="007E547C"/>
    <w:rPr>
      <w:color w:val="646464" w:themeColor="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066536"/>
    <w:rPr>
      <w:color w:val="808080"/>
    </w:rPr>
  </w:style>
  <w:style w:type="character" w:customStyle="1" w:styleId="Naslov2Znak">
    <w:name w:val="Naslov 2 Znak"/>
    <w:basedOn w:val="Privzetapisavaodstavka"/>
    <w:link w:val="Naslov2"/>
    <w:rsid w:val="000525CA"/>
    <w:rPr>
      <w:rFonts w:asciiTheme="majorHAnsi" w:eastAsiaTheme="majorEastAsia" w:hAnsiTheme="majorHAnsi" w:cstheme="majorBidi"/>
      <w:color w:val="577188" w:themeColor="accent1" w:themeShade="BF"/>
      <w:kern w:val="20"/>
      <w:sz w:val="26"/>
      <w:szCs w:val="26"/>
    </w:rPr>
  </w:style>
  <w:style w:type="paragraph" w:styleId="Kazalovsebine30">
    <w:name w:val="toc 3"/>
    <w:basedOn w:val="Navaden"/>
    <w:next w:val="Navaden"/>
    <w:autoRedefine/>
    <w:uiPriority w:val="39"/>
    <w:unhideWhenUsed/>
    <w:rsid w:val="005004CB"/>
    <w:pPr>
      <w:spacing w:before="0" w:after="100" w:line="259" w:lineRule="auto"/>
      <w:ind w:left="440"/>
    </w:pPr>
    <w:rPr>
      <w:rFonts w:eastAsiaTheme="minorEastAsia" w:cs="Times New Roman"/>
      <w:color w:val="auto"/>
      <w:kern w:val="0"/>
      <w:sz w:val="22"/>
      <w:szCs w:val="22"/>
    </w:rPr>
  </w:style>
  <w:style w:type="paragraph" w:styleId="Odstavekseznama">
    <w:name w:val="List Paragraph"/>
    <w:basedOn w:val="Navaden"/>
    <w:uiPriority w:val="34"/>
    <w:semiHidden/>
    <w:rsid w:val="00A40C7C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rsid w:val="00AB56D4"/>
    <w:rPr>
      <w:rFonts w:asciiTheme="majorHAnsi" w:eastAsiaTheme="majorEastAsia" w:hAnsiTheme="majorHAnsi" w:cstheme="majorBidi"/>
      <w:color w:val="394B5A" w:themeColor="accent1" w:themeShade="7F"/>
      <w:kern w:val="2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8D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8D0"/>
    <w:rPr>
      <w:rFonts w:ascii="Tahoma" w:hAnsi="Tahoma" w:cs="Tahoma"/>
      <w:kern w:val="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lang w:val="sl-SI" w:eastAsia="sl-SI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1" w:unhideWhenUsed="0" w:qFormat="1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kern w:val="20"/>
    </w:rPr>
  </w:style>
  <w:style w:type="paragraph" w:styleId="Naslov1">
    <w:name w:val="heading 1"/>
    <w:basedOn w:val="Navaden"/>
    <w:next w:val="Navaden"/>
    <w:link w:val="Naslov1Znak"/>
    <w:qFormat/>
    <w:rsid w:val="007E5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nhideWhenUsed/>
    <w:qFormat/>
    <w:rsid w:val="000525CA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rsid w:val="00AB56D4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0">
    <w:name w:val="naslov 1"/>
    <w:basedOn w:val="Navaden"/>
    <w:next w:val="Navaden"/>
    <w:link w:val="Znakivnaslovu1"/>
    <w:uiPriority w:val="1"/>
    <w:qFormat/>
    <w:pPr>
      <w:pageBreakBefore/>
      <w:spacing w:before="0" w:after="360" w:line="240" w:lineRule="auto"/>
      <w:ind w:left="-360" w:right="-360"/>
      <w:outlineLvl w:val="0"/>
    </w:pPr>
    <w:rPr>
      <w:sz w:val="36"/>
    </w:rPr>
  </w:style>
  <w:style w:type="paragraph" w:customStyle="1" w:styleId="naslov20">
    <w:name w:val="naslov 2"/>
    <w:basedOn w:val="Navaden"/>
    <w:next w:val="Navaden"/>
    <w:link w:val="Znakivnaslovu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naslov30">
    <w:name w:val="naslov 3"/>
    <w:basedOn w:val="Navaden"/>
    <w:next w:val="Navaden"/>
    <w:link w:val="Znakivnaslovu3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naslov4">
    <w:name w:val="naslov 4"/>
    <w:basedOn w:val="Navaden"/>
    <w:next w:val="Navaden"/>
    <w:link w:val="Znakivnaslovu4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naslov5">
    <w:name w:val="naslov 5"/>
    <w:basedOn w:val="Navaden"/>
    <w:next w:val="Navaden"/>
    <w:link w:val="Znakivnaslovu5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naslov6">
    <w:name w:val="naslov 6"/>
    <w:basedOn w:val="Navaden"/>
    <w:next w:val="Navaden"/>
    <w:link w:val="Znakivnaslovu6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naslov7">
    <w:name w:val="naslov 7"/>
    <w:basedOn w:val="Navaden"/>
    <w:next w:val="Navaden"/>
    <w:link w:val="Znakivnaslovu7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slov8">
    <w:name w:val="naslov 8"/>
    <w:basedOn w:val="Navaden"/>
    <w:next w:val="Navaden"/>
    <w:link w:val="Znakivnaslovu8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naslov9">
    <w:name w:val="naslov 9"/>
    <w:basedOn w:val="Navaden"/>
    <w:next w:val="Navaden"/>
    <w:link w:val="Znakivnaslovu9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glava">
    <w:name w:val="glava"/>
    <w:basedOn w:val="Navaden"/>
    <w:link w:val="Znakivglavi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nakivglavi">
    <w:name w:val="Znaki v glavi"/>
    <w:basedOn w:val="Privzetapisavaodstavka"/>
    <w:link w:val="glava"/>
    <w:uiPriority w:val="99"/>
    <w:rPr>
      <w:kern w:val="20"/>
    </w:rPr>
  </w:style>
  <w:style w:type="paragraph" w:customStyle="1" w:styleId="noga">
    <w:name w:val="noga"/>
    <w:basedOn w:val="Navaden"/>
    <w:link w:val="Znakivnogi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Znakivnogi">
    <w:name w:val="Znaki v nogi"/>
    <w:basedOn w:val="Privzetapisavaodstavka"/>
    <w:link w:val="noga"/>
    <w:uiPriority w:val="99"/>
    <w:rPr>
      <w:kern w:val="20"/>
    </w:rPr>
  </w:style>
  <w:style w:type="table" w:customStyle="1" w:styleId="Tabelamrea1">
    <w:name w:val="Tabela – mreža1"/>
    <w:basedOn w:val="Navadnatabe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ezrazmikov1">
    <w:name w:val="Brez razmikov1"/>
    <w:link w:val="Znakibrezrazmikov"/>
    <w:uiPriority w:val="1"/>
    <w:qFormat/>
    <w:pPr>
      <w:spacing w:after="0" w:line="240" w:lineRule="auto"/>
    </w:pPr>
  </w:style>
  <w:style w:type="paragraph" w:customStyle="1" w:styleId="Besedilooblaka1">
    <w:name w:val="Besedilo oblačka1"/>
    <w:basedOn w:val="Navaden"/>
    <w:link w:val="Znakivbesediluoblaka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ivbesediluoblaka">
    <w:name w:val="Znaki v besedilu oblačka"/>
    <w:basedOn w:val="Privzetapisavaodstavka"/>
    <w:link w:val="Besedilooblaka1"/>
    <w:uiPriority w:val="99"/>
    <w:semiHidden/>
    <w:rPr>
      <w:rFonts w:ascii="Tahoma" w:hAnsi="Tahoma" w:cs="Tahoma"/>
      <w:sz w:val="16"/>
    </w:rPr>
  </w:style>
  <w:style w:type="character" w:customStyle="1" w:styleId="Znakivnaslovu1">
    <w:name w:val="Znaki v naslovu 1"/>
    <w:basedOn w:val="Privzetapisavaodstavka"/>
    <w:link w:val="naslov10"/>
    <w:uiPriority w:val="1"/>
    <w:rPr>
      <w:kern w:val="20"/>
      <w:sz w:val="36"/>
    </w:rPr>
  </w:style>
  <w:style w:type="character" w:customStyle="1" w:styleId="Znakivnaslovu2">
    <w:name w:val="Znaki v naslovu 2"/>
    <w:basedOn w:val="Privzetapisavaodstavka"/>
    <w:link w:val="naslov20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Besediloograde1">
    <w:name w:val="Besedilo ograde1"/>
    <w:basedOn w:val="Privzetapisavaodstavka"/>
    <w:uiPriority w:val="99"/>
    <w:semiHidden/>
    <w:rPr>
      <w:color w:val="808080"/>
    </w:rPr>
  </w:style>
  <w:style w:type="paragraph" w:customStyle="1" w:styleId="Citat1">
    <w:name w:val="Citat1"/>
    <w:basedOn w:val="Navaden"/>
    <w:next w:val="Navaden"/>
    <w:link w:val="Znakivcitatu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Znakivcitatu">
    <w:name w:val="Znaki v citatu"/>
    <w:basedOn w:val="Privzetapisavaodstavka"/>
    <w:link w:val="Citat1"/>
    <w:uiPriority w:val="9"/>
    <w:rPr>
      <w:i/>
      <w:iCs/>
      <w:color w:val="7E97AD" w:themeColor="accent1"/>
      <w:kern w:val="20"/>
      <w:sz w:val="28"/>
    </w:rPr>
  </w:style>
  <w:style w:type="paragraph" w:customStyle="1" w:styleId="Bibliografija1">
    <w:name w:val="Bibliografija1"/>
    <w:basedOn w:val="Navaden"/>
    <w:next w:val="Navaden"/>
    <w:uiPriority w:val="37"/>
    <w:semiHidden/>
    <w:unhideWhenUsed/>
  </w:style>
  <w:style w:type="paragraph" w:customStyle="1" w:styleId="Blokbesedila1">
    <w:name w:val="Blok besedila1"/>
    <w:basedOn w:val="Navaden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customStyle="1" w:styleId="Telobesedila1">
    <w:name w:val="Telo besedila1"/>
    <w:basedOn w:val="Navaden"/>
    <w:link w:val="Znakivtelesubesedila"/>
    <w:uiPriority w:val="99"/>
    <w:semiHidden/>
    <w:unhideWhenUsed/>
    <w:pPr>
      <w:spacing w:after="120"/>
    </w:pPr>
  </w:style>
  <w:style w:type="character" w:customStyle="1" w:styleId="Znakivtelesubesedila">
    <w:name w:val="Znaki v telesu besedila"/>
    <w:basedOn w:val="Privzetapisavaodstavka"/>
    <w:link w:val="Telobesedila1"/>
    <w:uiPriority w:val="99"/>
    <w:semiHidden/>
  </w:style>
  <w:style w:type="paragraph" w:customStyle="1" w:styleId="Telobesedila21">
    <w:name w:val="Telo besedila 21"/>
    <w:basedOn w:val="Navaden"/>
    <w:link w:val="Znakivtelesubesedila0"/>
    <w:uiPriority w:val="99"/>
    <w:semiHidden/>
    <w:unhideWhenUsed/>
    <w:pPr>
      <w:spacing w:after="120" w:line="480" w:lineRule="auto"/>
    </w:pPr>
  </w:style>
  <w:style w:type="character" w:customStyle="1" w:styleId="Znakivtelesubesedila0">
    <w:name w:val="Znaki v telesu besedila"/>
    <w:basedOn w:val="Privzetapisavaodstavka"/>
    <w:link w:val="Telobesedila21"/>
    <w:uiPriority w:val="99"/>
    <w:semiHidden/>
  </w:style>
  <w:style w:type="paragraph" w:customStyle="1" w:styleId="Telobesedila31">
    <w:name w:val="Telo besedila 31"/>
    <w:basedOn w:val="Navaden"/>
    <w:link w:val="Znakivtelesubesedila1"/>
    <w:uiPriority w:val="99"/>
    <w:semiHidden/>
    <w:unhideWhenUsed/>
    <w:pPr>
      <w:spacing w:after="120"/>
    </w:pPr>
    <w:rPr>
      <w:sz w:val="16"/>
    </w:rPr>
  </w:style>
  <w:style w:type="character" w:customStyle="1" w:styleId="Znakivtelesubesedila1">
    <w:name w:val="Znaki v telesu besedila"/>
    <w:basedOn w:val="Privzetapisavaodstavka"/>
    <w:link w:val="Telobesedila31"/>
    <w:uiPriority w:val="99"/>
    <w:semiHidden/>
    <w:rPr>
      <w:sz w:val="16"/>
    </w:rPr>
  </w:style>
  <w:style w:type="paragraph" w:customStyle="1" w:styleId="Telobesedilaprvizamik">
    <w:name w:val="Telo besedila – prvi zamik"/>
    <w:basedOn w:val="Telobesedila1"/>
    <w:link w:val="Telobesedilaprvizamik0"/>
    <w:uiPriority w:val="99"/>
    <w:semiHidden/>
    <w:unhideWhenUsed/>
    <w:pPr>
      <w:spacing w:after="200"/>
      <w:ind w:firstLine="360"/>
    </w:pPr>
  </w:style>
  <w:style w:type="character" w:customStyle="1" w:styleId="Telobesedilaprvizamik0">
    <w:name w:val="Telo besedila – prvi zamik"/>
    <w:basedOn w:val="Znakivtelesubesedila"/>
    <w:link w:val="Telobesedilaprvizamik"/>
    <w:uiPriority w:val="99"/>
    <w:semiHidden/>
  </w:style>
  <w:style w:type="paragraph" w:customStyle="1" w:styleId="Telobesedilazamik">
    <w:name w:val="Telo besedila – zamik"/>
    <w:basedOn w:val="Navaden"/>
    <w:link w:val="Znakivtelesubesedilazamik"/>
    <w:uiPriority w:val="99"/>
    <w:semiHidden/>
    <w:unhideWhenUsed/>
    <w:pPr>
      <w:spacing w:after="120"/>
      <w:ind w:left="360"/>
    </w:pPr>
  </w:style>
  <w:style w:type="character" w:customStyle="1" w:styleId="Znakivtelesubesedilazamik">
    <w:name w:val="Znaki v telesu besedila – zamik"/>
    <w:basedOn w:val="Privzetapisavaodstavka"/>
    <w:link w:val="Telobesedilazamik"/>
    <w:uiPriority w:val="99"/>
    <w:semiHidden/>
  </w:style>
  <w:style w:type="paragraph" w:customStyle="1" w:styleId="Telobesedilaprvizamik2">
    <w:name w:val="Telo besedila – prvi zamik 2"/>
    <w:basedOn w:val="Telobesedilazamik"/>
    <w:link w:val="Znakivtelesubesedilaprvizamik2"/>
    <w:uiPriority w:val="99"/>
    <w:semiHidden/>
    <w:unhideWhenUsed/>
    <w:pPr>
      <w:spacing w:after="200"/>
      <w:ind w:firstLine="360"/>
    </w:pPr>
  </w:style>
  <w:style w:type="character" w:customStyle="1" w:styleId="Znakivtelesubesedilaprvizamik2">
    <w:name w:val="Znaki v telesu besedila – prvi zamik 2"/>
    <w:basedOn w:val="Znakivtelesubesedilazamik"/>
    <w:link w:val="Telobesedilaprvizamik2"/>
    <w:uiPriority w:val="99"/>
    <w:semiHidden/>
  </w:style>
  <w:style w:type="paragraph" w:customStyle="1" w:styleId="Telobesedilazamik2">
    <w:name w:val="Telo besedila – zamik 2"/>
    <w:basedOn w:val="Navaden"/>
    <w:link w:val="Znakivtelesubesedilazamik2"/>
    <w:uiPriority w:val="99"/>
    <w:semiHidden/>
    <w:unhideWhenUsed/>
    <w:pPr>
      <w:spacing w:after="120" w:line="480" w:lineRule="auto"/>
      <w:ind w:left="360"/>
    </w:pPr>
  </w:style>
  <w:style w:type="character" w:customStyle="1" w:styleId="Znakivtelesubesedilazamik2">
    <w:name w:val="Znaki v telesu besedila – zamik 2"/>
    <w:basedOn w:val="Privzetapisavaodstavka"/>
    <w:link w:val="Telobesedilazamik2"/>
    <w:uiPriority w:val="99"/>
    <w:semiHidden/>
  </w:style>
  <w:style w:type="paragraph" w:customStyle="1" w:styleId="Telobesedilazamik3">
    <w:name w:val="Telo besedila – zamik 3"/>
    <w:basedOn w:val="Navaden"/>
    <w:link w:val="Znakivtelesubesedilazamik3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Znakivtelesubesedilazamik3">
    <w:name w:val="Znaki v telesu besedila – zamik 3"/>
    <w:basedOn w:val="Privzetapisavaodstavka"/>
    <w:link w:val="Telobesedilazamik3"/>
    <w:uiPriority w:val="99"/>
    <w:semiHidden/>
    <w:rPr>
      <w:sz w:val="16"/>
    </w:rPr>
  </w:style>
  <w:style w:type="character" w:customStyle="1" w:styleId="Naslovknjige1">
    <w:name w:val="Naslov knjige1"/>
    <w:basedOn w:val="Privzetapisavaodstavka"/>
    <w:uiPriority w:val="33"/>
    <w:semiHidden/>
    <w:unhideWhenUsed/>
    <w:rPr>
      <w:b/>
      <w:bCs/>
      <w:smallCaps/>
      <w:spacing w:val="5"/>
    </w:rPr>
  </w:style>
  <w:style w:type="paragraph" w:customStyle="1" w:styleId="napis">
    <w:name w:val="napis"/>
    <w:basedOn w:val="Navaden"/>
    <w:next w:val="Navaden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Zakljunipozdrav1">
    <w:name w:val="Zaključni pozdrav1"/>
    <w:basedOn w:val="Navaden"/>
    <w:link w:val="Znakivzakljunempozdravu"/>
    <w:uiPriority w:val="99"/>
    <w:semiHidden/>
    <w:unhideWhenUsed/>
    <w:pPr>
      <w:spacing w:after="0" w:line="240" w:lineRule="auto"/>
      <w:ind w:left="4320"/>
    </w:pPr>
  </w:style>
  <w:style w:type="character" w:customStyle="1" w:styleId="Znakivzakljunempozdravu">
    <w:name w:val="Znaki v zaključnem pozdravu"/>
    <w:basedOn w:val="Privzetapisavaodstavka"/>
    <w:link w:val="Zakljunipozdrav1"/>
    <w:uiPriority w:val="99"/>
    <w:semiHidden/>
  </w:style>
  <w:style w:type="table" w:customStyle="1" w:styleId="Barvnamrea1">
    <w:name w:val="Barvna mreža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Barvnamreapoudarek11">
    <w:name w:val="Barvna mreža – poudarek 1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Barvnamreapoudarek21">
    <w:name w:val="Barvna mreža – poudarek 2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Barvnamreapoudarek31">
    <w:name w:val="Barvna mreža – poudarek 3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vnamreapoudarek41">
    <w:name w:val="Barvna mreža – poudarek 4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Barvnamreapoudarek51">
    <w:name w:val="Barvna mreža – poudarek 5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Barvnamreapoudarek61">
    <w:name w:val="Barvna mreža – poudarek 61"/>
    <w:basedOn w:val="Navadnatabel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Barvniseznam1">
    <w:name w:val="Barvni seznam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vniseznampoudarek11">
    <w:name w:val="Barvni seznam – poudarek 1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Barvniseznampoudarek21">
    <w:name w:val="Barvni seznam – poudarek 2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Barvniseznampoudarek3">
    <w:name w:val="Barvni seznam – poudarek 3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Barvniseznampoudarek41">
    <w:name w:val="Barvni seznam – poudarek 4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Barvniseznampoudarek51">
    <w:name w:val="Barvni seznam – poudarek 5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Barvniseznampoudarek61">
    <w:name w:val="Barvni seznam – poudarek 61"/>
    <w:basedOn w:val="Navadnatabel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Barvnosenenje1">
    <w:name w:val="Barvno senčenje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11">
    <w:name w:val="Barvno senčenje – poudarek 1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21">
    <w:name w:val="Barvno senčenje – poudarek 2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31">
    <w:name w:val="Barvno senčenje – poudarek 3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vnosenenjepoudarek41">
    <w:name w:val="Barvno senčenje – poudarek 4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51">
    <w:name w:val="Barvno senčenje – poudarek 5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vnosenenjepoudarek61">
    <w:name w:val="Barvno senčenje – poudarek 61"/>
    <w:basedOn w:val="Navadnatabel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sklicpripombe">
    <w:name w:val="sklic pripombe"/>
    <w:basedOn w:val="Privzetapisavaodstavka"/>
    <w:uiPriority w:val="99"/>
    <w:semiHidden/>
    <w:unhideWhenUsed/>
    <w:rPr>
      <w:sz w:val="16"/>
    </w:rPr>
  </w:style>
  <w:style w:type="paragraph" w:customStyle="1" w:styleId="besedilopripombe">
    <w:name w:val="besedilo pripombe"/>
    <w:basedOn w:val="Navaden"/>
    <w:link w:val="Znakivbesedilupripombe"/>
    <w:uiPriority w:val="99"/>
    <w:semiHidden/>
    <w:unhideWhenUsed/>
    <w:pPr>
      <w:spacing w:line="240" w:lineRule="auto"/>
    </w:pPr>
  </w:style>
  <w:style w:type="character" w:customStyle="1" w:styleId="Znakivbesedilupripombe">
    <w:name w:val="Znaki v besedilu pripombe"/>
    <w:basedOn w:val="Privzetapisavaodstavka"/>
    <w:link w:val="besedilopripombe"/>
    <w:uiPriority w:val="99"/>
    <w:semiHidden/>
    <w:rPr>
      <w:sz w:val="20"/>
    </w:rPr>
  </w:style>
  <w:style w:type="paragraph" w:customStyle="1" w:styleId="zadevapripombe">
    <w:name w:val="zadeva pripombe"/>
    <w:basedOn w:val="besedilopripombe"/>
    <w:next w:val="besedilopripombe"/>
    <w:link w:val="Znakivzadevipripombe"/>
    <w:uiPriority w:val="99"/>
    <w:semiHidden/>
    <w:unhideWhenUsed/>
    <w:rPr>
      <w:b/>
      <w:bCs/>
    </w:rPr>
  </w:style>
  <w:style w:type="character" w:customStyle="1" w:styleId="Znakivzadevipripombe">
    <w:name w:val="Znaki v zadevi pripombe"/>
    <w:basedOn w:val="Znakivbesedilupripombe"/>
    <w:link w:val="zadevapripombe"/>
    <w:uiPriority w:val="99"/>
    <w:semiHidden/>
    <w:rPr>
      <w:b/>
      <w:bCs/>
      <w:sz w:val="20"/>
    </w:rPr>
  </w:style>
  <w:style w:type="table" w:customStyle="1" w:styleId="Temenseznam1">
    <w:name w:val="Temen seznam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Temenseznampoudarek11">
    <w:name w:val="Temen seznam – poudarek 1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Temenseznampoudarek21">
    <w:name w:val="Temen seznam – poudarek 2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Temenseznampoudarek31">
    <w:name w:val="Temen seznam – poudarek 3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Temenseznampoudarek41">
    <w:name w:val="Temen seznam – poudarek 4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Temenseznampoudarek51">
    <w:name w:val="Temen seznam – poudarek 5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Temenseznampoudarek61">
    <w:name w:val="Temen seznam – poudarek 61"/>
    <w:basedOn w:val="Navadnatabel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customStyle="1" w:styleId="Datum1">
    <w:name w:val="Datum1"/>
    <w:basedOn w:val="Navaden"/>
    <w:next w:val="Navaden"/>
    <w:link w:val="Znakivdatumu"/>
    <w:uiPriority w:val="99"/>
    <w:semiHidden/>
    <w:unhideWhenUsed/>
  </w:style>
  <w:style w:type="character" w:customStyle="1" w:styleId="Znakivdatumu">
    <w:name w:val="Znaki v datumu"/>
    <w:basedOn w:val="Privzetapisavaodstavka"/>
    <w:link w:val="Datum1"/>
    <w:uiPriority w:val="99"/>
    <w:semiHidden/>
  </w:style>
  <w:style w:type="paragraph" w:customStyle="1" w:styleId="Strukturadokumenta">
    <w:name w:val="Struktura dokumenta"/>
    <w:basedOn w:val="Navaden"/>
    <w:link w:val="Znakzgradbedokumenta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zgradbedokumenta">
    <w:name w:val="Znak zgradbe dokumenta"/>
    <w:basedOn w:val="Privzetapisavaodstavka"/>
    <w:link w:val="Strukturadokumenta"/>
    <w:uiPriority w:val="99"/>
    <w:semiHidden/>
    <w:rPr>
      <w:rFonts w:ascii="Tahoma" w:hAnsi="Tahoma" w:cs="Tahoma"/>
      <w:sz w:val="16"/>
    </w:rPr>
  </w:style>
  <w:style w:type="paragraph" w:customStyle="1" w:styleId="E-potnipodpis1">
    <w:name w:val="E-poštni podpis1"/>
    <w:basedOn w:val="Navaden"/>
    <w:link w:val="Znakive-potnempodpisu"/>
    <w:uiPriority w:val="99"/>
    <w:semiHidden/>
    <w:unhideWhenUsed/>
    <w:pPr>
      <w:spacing w:after="0" w:line="240" w:lineRule="auto"/>
    </w:pPr>
  </w:style>
  <w:style w:type="character" w:customStyle="1" w:styleId="Znakive-potnempodpisu">
    <w:name w:val="Znaki v e-poštnem podpisu"/>
    <w:basedOn w:val="Privzetapisavaodstavka"/>
    <w:link w:val="E-potnipodpis1"/>
    <w:uiPriority w:val="99"/>
    <w:semiHidden/>
  </w:style>
  <w:style w:type="character" w:customStyle="1" w:styleId="Poudarek1">
    <w:name w:val="Poudarek1"/>
    <w:basedOn w:val="Privzetapisavaodstavka"/>
    <w:uiPriority w:val="20"/>
    <w:semiHidden/>
    <w:unhideWhenUsed/>
    <w:rPr>
      <w:i/>
      <w:iCs/>
    </w:rPr>
  </w:style>
  <w:style w:type="character" w:customStyle="1" w:styleId="konnaopombasklic">
    <w:name w:val="končna opomba – sklic"/>
    <w:basedOn w:val="Privzetapisavaodstavka"/>
    <w:uiPriority w:val="99"/>
    <w:semiHidden/>
    <w:unhideWhenUsed/>
    <w:rPr>
      <w:vertAlign w:val="superscript"/>
    </w:rPr>
  </w:style>
  <w:style w:type="paragraph" w:customStyle="1" w:styleId="besedilokonneopombe">
    <w:name w:val="besedilo končne opombe"/>
    <w:basedOn w:val="Navaden"/>
    <w:link w:val="Znakivbesedilukonneopombe"/>
    <w:uiPriority w:val="99"/>
    <w:semiHidden/>
    <w:unhideWhenUsed/>
    <w:pPr>
      <w:spacing w:after="0" w:line="240" w:lineRule="auto"/>
    </w:pPr>
  </w:style>
  <w:style w:type="character" w:customStyle="1" w:styleId="Znakivbesedilukonneopombe">
    <w:name w:val="Znaki v besedilu končne opombe"/>
    <w:basedOn w:val="Privzetapisavaodstavka"/>
    <w:link w:val="besedilokonneopombe"/>
    <w:uiPriority w:val="99"/>
    <w:semiHidden/>
    <w:rPr>
      <w:sz w:val="20"/>
    </w:rPr>
  </w:style>
  <w:style w:type="paragraph" w:customStyle="1" w:styleId="naslovnaslovnika">
    <w:name w:val="naslov naslovnika"/>
    <w:basedOn w:val="Navaden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naslovpoiljatelja">
    <w:name w:val="naslov pošiljatelja"/>
    <w:basedOn w:val="Navaden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SledenaHiperpovezava1">
    <w:name w:val="SledenaHiperpovezava1"/>
    <w:basedOn w:val="Privzetapisavaodstavka"/>
    <w:uiPriority w:val="99"/>
    <w:semiHidden/>
    <w:unhideWhenUsed/>
    <w:rPr>
      <w:color w:val="969696" w:themeColor="followedHyperlink"/>
      <w:u w:val="single"/>
    </w:rPr>
  </w:style>
  <w:style w:type="character" w:customStyle="1" w:styleId="sprotnaopombasklic">
    <w:name w:val="sprotna opomba – sklic"/>
    <w:basedOn w:val="Privzetapisavaodstavka"/>
    <w:uiPriority w:val="99"/>
    <w:semiHidden/>
    <w:unhideWhenUsed/>
    <w:rPr>
      <w:vertAlign w:val="superscript"/>
    </w:rPr>
  </w:style>
  <w:style w:type="paragraph" w:customStyle="1" w:styleId="besedilosprotneopombe">
    <w:name w:val="besedilo sprotne opombe"/>
    <w:basedOn w:val="Navaden"/>
    <w:link w:val="Znaksprotneopombe"/>
    <w:uiPriority w:val="99"/>
    <w:semiHidden/>
    <w:unhideWhenUsed/>
    <w:pPr>
      <w:spacing w:after="0" w:line="240" w:lineRule="auto"/>
    </w:pPr>
  </w:style>
  <w:style w:type="character" w:customStyle="1" w:styleId="Znaksprotneopombe">
    <w:name w:val="Znak sprotne opombe"/>
    <w:basedOn w:val="Privzetapisavaodstavka"/>
    <w:link w:val="besedilosprotneopombe"/>
    <w:uiPriority w:val="99"/>
    <w:semiHidden/>
    <w:rPr>
      <w:sz w:val="20"/>
    </w:rPr>
  </w:style>
  <w:style w:type="character" w:customStyle="1" w:styleId="Znakivnaslovu3">
    <w:name w:val="Znaki v naslovu 3"/>
    <w:basedOn w:val="Privzetapisavaodstavka"/>
    <w:link w:val="naslov30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ivnaslovu4">
    <w:name w:val="Znaki v naslovu 4"/>
    <w:basedOn w:val="Privzetapisavaodstavka"/>
    <w:link w:val="naslov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ivnaslovu5">
    <w:name w:val="Znaki v naslovu 5"/>
    <w:basedOn w:val="Privzetapisavaodstavka"/>
    <w:link w:val="naslov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ivnaslovu6">
    <w:name w:val="Znaki v naslovu 6"/>
    <w:basedOn w:val="Privzetapisavaodstavka"/>
    <w:link w:val="naslov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ivnaslovu7">
    <w:name w:val="Znaki v naslovu 7"/>
    <w:basedOn w:val="Privzetapisavaodstavka"/>
    <w:link w:val="naslov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ivnaslovu8">
    <w:name w:val="Znaki v naslovu 8"/>
    <w:basedOn w:val="Privzetapisavaodstavka"/>
    <w:link w:val="naslov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ivnaslovu9">
    <w:name w:val="Znaki v naslovu 9"/>
    <w:basedOn w:val="Privzetapisavaodstavka"/>
    <w:link w:val="naslov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TML-kratica1">
    <w:name w:val="HTML-kratica1"/>
    <w:basedOn w:val="Privzetapisavaodstavka"/>
    <w:uiPriority w:val="99"/>
    <w:semiHidden/>
    <w:unhideWhenUsed/>
  </w:style>
  <w:style w:type="paragraph" w:customStyle="1" w:styleId="HTMLnaslov1">
    <w:name w:val="HTML naslov1"/>
    <w:basedOn w:val="Navaden"/>
    <w:link w:val="ZnakivnaslovuHTML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ivnaslovuHTML">
    <w:name w:val="Znaki v naslovu HTML"/>
    <w:basedOn w:val="Privzetapisavaodstavka"/>
    <w:link w:val="HTMLnaslov1"/>
    <w:uiPriority w:val="99"/>
    <w:semiHidden/>
    <w:rPr>
      <w:i/>
      <w:iCs/>
    </w:rPr>
  </w:style>
  <w:style w:type="character" w:customStyle="1" w:styleId="HTML-citat1">
    <w:name w:val="HTML-citat1"/>
    <w:basedOn w:val="Privzetapisavaodstavka"/>
    <w:uiPriority w:val="99"/>
    <w:semiHidden/>
    <w:unhideWhenUsed/>
    <w:rPr>
      <w:i/>
      <w:iCs/>
    </w:rPr>
  </w:style>
  <w:style w:type="character" w:customStyle="1" w:styleId="KodaHTML1">
    <w:name w:val="Koda HTML1"/>
    <w:basedOn w:val="Privzetapisavaodstavka"/>
    <w:uiPriority w:val="99"/>
    <w:semiHidden/>
    <w:unhideWhenUsed/>
    <w:rPr>
      <w:rFonts w:ascii="Consolas" w:hAnsi="Consolas" w:cs="Consolas"/>
      <w:sz w:val="20"/>
    </w:rPr>
  </w:style>
  <w:style w:type="character" w:customStyle="1" w:styleId="DefinicijaHTML1">
    <w:name w:val="Definicija HTML1"/>
    <w:basedOn w:val="Privzetapisavaodstavka"/>
    <w:uiPriority w:val="99"/>
    <w:semiHidden/>
    <w:unhideWhenUsed/>
    <w:rPr>
      <w:i/>
      <w:iCs/>
    </w:rPr>
  </w:style>
  <w:style w:type="character" w:customStyle="1" w:styleId="HTML-tipkovnica1">
    <w:name w:val="HTML-tipkovnica1"/>
    <w:basedOn w:val="Privzetapisavaodstavka"/>
    <w:uiPriority w:val="99"/>
    <w:semiHidden/>
    <w:unhideWhenUsed/>
    <w:rPr>
      <w:rFonts w:ascii="Consolas" w:hAnsi="Consolas" w:cs="Consolas"/>
      <w:sz w:val="20"/>
    </w:rPr>
  </w:style>
  <w:style w:type="paragraph" w:customStyle="1" w:styleId="HTMLpredhodnooblikovano">
    <w:name w:val="HTML predhodno oblikovano"/>
    <w:basedOn w:val="Navaden"/>
    <w:link w:val="HTMLpredhodnooblikovanoznaki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predhodnooblikovanoznaki">
    <w:name w:val="HTML predhodno oblikovano – znaki"/>
    <w:basedOn w:val="Privzetapisavaodstavka"/>
    <w:link w:val="HTMLpredhodnooblikovano"/>
    <w:uiPriority w:val="99"/>
    <w:semiHidden/>
    <w:rPr>
      <w:rFonts w:ascii="Consolas" w:hAnsi="Consolas" w:cs="Consolas"/>
      <w:sz w:val="20"/>
    </w:rPr>
  </w:style>
  <w:style w:type="character" w:customStyle="1" w:styleId="HTMLvzorec1">
    <w:name w:val="HTML vzorec1"/>
    <w:basedOn w:val="Privzetapisavaodstavka"/>
    <w:uiPriority w:val="99"/>
    <w:semiHidden/>
    <w:unhideWhenUsed/>
    <w:rPr>
      <w:rFonts w:ascii="Consolas" w:hAnsi="Consolas" w:cs="Consolas"/>
      <w:sz w:val="24"/>
    </w:rPr>
  </w:style>
  <w:style w:type="character" w:customStyle="1" w:styleId="HTMLpisalnistroj1">
    <w:name w:val="HTML pisalni stroj1"/>
    <w:basedOn w:val="Privzetapisavaodstavka"/>
    <w:uiPriority w:val="99"/>
    <w:semiHidden/>
    <w:unhideWhenUsed/>
    <w:rPr>
      <w:rFonts w:ascii="Consolas" w:hAnsi="Consolas" w:cs="Consolas"/>
      <w:sz w:val="20"/>
    </w:rPr>
  </w:style>
  <w:style w:type="character" w:customStyle="1" w:styleId="HTMLspremenljivka1">
    <w:name w:val="HTML spremenljivka1"/>
    <w:basedOn w:val="Privzetapisavaodstavka"/>
    <w:uiPriority w:val="99"/>
    <w:semiHidden/>
    <w:unhideWhenUsed/>
    <w:rPr>
      <w:i/>
      <w:iCs/>
    </w:rPr>
  </w:style>
  <w:style w:type="character" w:customStyle="1" w:styleId="Hiperpovezava1">
    <w:name w:val="Hiperpovezava1"/>
    <w:basedOn w:val="Privzetapisavaodstavka"/>
    <w:uiPriority w:val="99"/>
    <w:unhideWhenUsed/>
    <w:rPr>
      <w:color w:val="646464" w:themeColor="hyperlink"/>
      <w:u w:val="single"/>
    </w:rPr>
  </w:style>
  <w:style w:type="paragraph" w:customStyle="1" w:styleId="stvarnokazalo1">
    <w:name w:val="stvarno kazalo 1"/>
    <w:basedOn w:val="Navaden"/>
    <w:next w:val="Navaden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stvarnokazalo2">
    <w:name w:val="stvarno kazalo 2"/>
    <w:basedOn w:val="Navaden"/>
    <w:next w:val="Navaden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stvarnokazalo3">
    <w:name w:val="stvarno kazalo 3"/>
    <w:basedOn w:val="Navaden"/>
    <w:next w:val="Navaden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stvarnokazalo4">
    <w:name w:val="stvarno kazalo 4"/>
    <w:basedOn w:val="Navaden"/>
    <w:next w:val="Navaden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stvarnokazalo5">
    <w:name w:val="stvarno kazalo 5"/>
    <w:basedOn w:val="Navaden"/>
    <w:next w:val="Navaden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stvarnokazalo6">
    <w:name w:val="stvarno kazalo 6"/>
    <w:basedOn w:val="Navaden"/>
    <w:next w:val="Navaden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stvarnokazalo7">
    <w:name w:val="stvarno kazalo 7"/>
    <w:basedOn w:val="Navaden"/>
    <w:next w:val="Navaden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stvarnokazalo8">
    <w:name w:val="stvarno kazalo 8"/>
    <w:basedOn w:val="Navaden"/>
    <w:next w:val="Navaden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stvarnokazalo9">
    <w:name w:val="stvarno kazalo 9"/>
    <w:basedOn w:val="Navaden"/>
    <w:next w:val="Navaden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stvarnokazalonaslov">
    <w:name w:val="stvarno kazalo – naslov"/>
    <w:basedOn w:val="Navaden"/>
    <w:next w:val="stvarnokazalo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customStyle="1" w:styleId="Intenzivenpoudarek1">
    <w:name w:val="Intenziven poudarek1"/>
    <w:basedOn w:val="Privzetapisavaodstavka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Intenzivencitat1">
    <w:name w:val="Intenziven citat1"/>
    <w:basedOn w:val="Navaden"/>
    <w:next w:val="Navaden"/>
    <w:link w:val="Znakvintenzivnemcitatu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vintenzivnemcitatu">
    <w:name w:val="Znak v intenzivnem citatu"/>
    <w:basedOn w:val="Privzetapisavaodstavka"/>
    <w:link w:val="Intenzivencitat1"/>
    <w:uiPriority w:val="30"/>
    <w:semiHidden/>
    <w:rPr>
      <w:b/>
      <w:bCs/>
      <w:i/>
      <w:iCs/>
      <w:color w:val="7E97AD" w:themeColor="accent1"/>
    </w:rPr>
  </w:style>
  <w:style w:type="character" w:customStyle="1" w:styleId="Intenzivensklic1">
    <w:name w:val="Intenziven sklic1"/>
    <w:basedOn w:val="Privzetapisavaodstavka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customStyle="1" w:styleId="Svetlamrea1">
    <w:name w:val="Svetla mreža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vetlamreapoudarek11">
    <w:name w:val="Svetla mreža – poudarek 1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Svetlamreapoudarek21">
    <w:name w:val="Svetla mreža – poudarek 2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Svetlamreapoudarek31">
    <w:name w:val="Svetla mreža – poudarek 3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Svetlamreapoudarek41">
    <w:name w:val="Svetla mreža – poudarek 4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Svetlamreapoudarek51">
    <w:name w:val="Svetla mreža – poudarek 5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Svetlamreapoudarek61">
    <w:name w:val="Svetla mreža – poudarek 61"/>
    <w:basedOn w:val="Navadnatabel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customStyle="1" w:styleId="Svetelseznam1">
    <w:name w:val="Svetel seznam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etelseznampoudarek11">
    <w:name w:val="Svetel seznam – poudarek 1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Svetelseznampoudarek21">
    <w:name w:val="Svetel seznam – poudarek 2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Svetelseznampoudarek31">
    <w:name w:val="Svetel seznam – poudarek 3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Svetelseznampoudarek41">
    <w:name w:val="Svetel seznam – poudarek 4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Svetelseznampoudarek51">
    <w:name w:val="Svetel seznam – poudarek 5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Svetelseznampoudarek61">
    <w:name w:val="Svetel seznam – poudarek 61"/>
    <w:basedOn w:val="Navadnatabel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Svetlosenenje1">
    <w:name w:val="Svetlo senčenje1"/>
    <w:basedOn w:val="Navadnatabel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etlosenenjepoudarek11">
    <w:name w:val="Svetlo senčenje – poudarek 11"/>
    <w:basedOn w:val="Navadnatabel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Svetlosenenjepoudarek21">
    <w:name w:val="Svetlo senčenje – poudarek 21"/>
    <w:basedOn w:val="Navadnatabel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Svetlosenenjepoudarek31">
    <w:name w:val="Svetlo senčenje – poudarek 31"/>
    <w:basedOn w:val="Navadnatabel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Svetlosenenjepoudarek41">
    <w:name w:val="Svetlo senčenje – poudarek 41"/>
    <w:basedOn w:val="Navadnatabel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Svetlosenenjepoudarek51">
    <w:name w:val="Svetlo senčenje – poudarek 51"/>
    <w:basedOn w:val="Navadnatabel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Svetlosenenjepoudarek61">
    <w:name w:val="Svetlo senčenje – poudarek 61"/>
    <w:basedOn w:val="Navadnatabel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tevilkavrstice">
    <w:name w:val="številka vrstice"/>
    <w:basedOn w:val="Privzetapisavaodstavka"/>
    <w:uiPriority w:val="99"/>
    <w:semiHidden/>
    <w:unhideWhenUsed/>
  </w:style>
  <w:style w:type="paragraph" w:customStyle="1" w:styleId="Seznam1">
    <w:name w:val="Seznam1"/>
    <w:basedOn w:val="Navaden"/>
    <w:uiPriority w:val="99"/>
    <w:semiHidden/>
    <w:unhideWhenUsed/>
    <w:pPr>
      <w:ind w:left="360" w:hanging="360"/>
      <w:contextualSpacing/>
    </w:pPr>
  </w:style>
  <w:style w:type="paragraph" w:customStyle="1" w:styleId="Seznam21">
    <w:name w:val="Seznam 21"/>
    <w:basedOn w:val="Navaden"/>
    <w:uiPriority w:val="99"/>
    <w:semiHidden/>
    <w:unhideWhenUsed/>
    <w:pPr>
      <w:ind w:left="720" w:hanging="360"/>
      <w:contextualSpacing/>
    </w:pPr>
  </w:style>
  <w:style w:type="paragraph" w:customStyle="1" w:styleId="Seznam31">
    <w:name w:val="Seznam 31"/>
    <w:basedOn w:val="Navaden"/>
    <w:uiPriority w:val="99"/>
    <w:semiHidden/>
    <w:unhideWhenUsed/>
    <w:pPr>
      <w:ind w:left="1080" w:hanging="360"/>
      <w:contextualSpacing/>
    </w:pPr>
  </w:style>
  <w:style w:type="paragraph" w:customStyle="1" w:styleId="Seznam41">
    <w:name w:val="Seznam 41"/>
    <w:basedOn w:val="Navaden"/>
    <w:uiPriority w:val="99"/>
    <w:semiHidden/>
    <w:unhideWhenUsed/>
    <w:pPr>
      <w:ind w:left="1440" w:hanging="360"/>
      <w:contextualSpacing/>
    </w:pPr>
  </w:style>
  <w:style w:type="paragraph" w:customStyle="1" w:styleId="Seznam51">
    <w:name w:val="Seznam 51"/>
    <w:basedOn w:val="Navaden"/>
    <w:uiPriority w:val="99"/>
    <w:semiHidden/>
    <w:unhideWhenUsed/>
    <w:pPr>
      <w:ind w:left="1800" w:hanging="360"/>
      <w:contextualSpacing/>
    </w:pPr>
  </w:style>
  <w:style w:type="paragraph" w:customStyle="1" w:styleId="Oznaenseznam1">
    <w:name w:val="Označen seznam1"/>
    <w:basedOn w:val="Navaden"/>
    <w:uiPriority w:val="1"/>
    <w:unhideWhenUsed/>
    <w:qFormat/>
    <w:pPr>
      <w:numPr>
        <w:numId w:val="1"/>
      </w:numPr>
      <w:spacing w:after="40"/>
    </w:pPr>
  </w:style>
  <w:style w:type="paragraph" w:customStyle="1" w:styleId="Oznaenseznam21">
    <w:name w:val="Označen seznam 21"/>
    <w:basedOn w:val="Navaden"/>
    <w:uiPriority w:val="99"/>
    <w:semiHidden/>
    <w:unhideWhenUsed/>
    <w:pPr>
      <w:numPr>
        <w:numId w:val="2"/>
      </w:numPr>
      <w:contextualSpacing/>
    </w:pPr>
  </w:style>
  <w:style w:type="paragraph" w:customStyle="1" w:styleId="Oznaenseznam31">
    <w:name w:val="Označen seznam 31"/>
    <w:basedOn w:val="Navaden"/>
    <w:uiPriority w:val="99"/>
    <w:semiHidden/>
    <w:unhideWhenUsed/>
    <w:pPr>
      <w:numPr>
        <w:numId w:val="3"/>
      </w:numPr>
      <w:contextualSpacing/>
    </w:pPr>
  </w:style>
  <w:style w:type="paragraph" w:customStyle="1" w:styleId="Oznaenseznam41">
    <w:name w:val="Označen seznam 41"/>
    <w:basedOn w:val="Navaden"/>
    <w:uiPriority w:val="99"/>
    <w:semiHidden/>
    <w:unhideWhenUsed/>
    <w:pPr>
      <w:numPr>
        <w:numId w:val="4"/>
      </w:numPr>
      <w:contextualSpacing/>
    </w:pPr>
  </w:style>
  <w:style w:type="paragraph" w:customStyle="1" w:styleId="Oznaenseznam51">
    <w:name w:val="Označen seznam 51"/>
    <w:basedOn w:val="Navaden"/>
    <w:uiPriority w:val="99"/>
    <w:semiHidden/>
    <w:unhideWhenUsed/>
    <w:pPr>
      <w:numPr>
        <w:numId w:val="5"/>
      </w:numPr>
      <w:contextualSpacing/>
    </w:pPr>
  </w:style>
  <w:style w:type="paragraph" w:customStyle="1" w:styleId="Seznamnadaljevanje">
    <w:name w:val="Seznam – nadaljevanje"/>
    <w:basedOn w:val="Navaden"/>
    <w:uiPriority w:val="99"/>
    <w:semiHidden/>
    <w:unhideWhenUsed/>
    <w:pPr>
      <w:spacing w:after="120"/>
      <w:ind w:left="360"/>
      <w:contextualSpacing/>
    </w:pPr>
  </w:style>
  <w:style w:type="paragraph" w:customStyle="1" w:styleId="Seznamnadaljevanje2">
    <w:name w:val="Seznam – nadaljevanje 2"/>
    <w:basedOn w:val="Navaden"/>
    <w:uiPriority w:val="99"/>
    <w:semiHidden/>
    <w:unhideWhenUsed/>
    <w:pPr>
      <w:spacing w:after="120"/>
      <w:ind w:left="720"/>
      <w:contextualSpacing/>
    </w:pPr>
  </w:style>
  <w:style w:type="paragraph" w:customStyle="1" w:styleId="Seznamnadaljevanje3">
    <w:name w:val="Seznam – nadaljevanje 3"/>
    <w:basedOn w:val="Navaden"/>
    <w:uiPriority w:val="99"/>
    <w:semiHidden/>
    <w:unhideWhenUsed/>
    <w:pPr>
      <w:spacing w:after="120"/>
      <w:ind w:left="1080"/>
      <w:contextualSpacing/>
    </w:pPr>
  </w:style>
  <w:style w:type="paragraph" w:customStyle="1" w:styleId="Seznamnadaljevanje4">
    <w:name w:val="Seznam – nadaljevanje 4"/>
    <w:basedOn w:val="Navaden"/>
    <w:uiPriority w:val="99"/>
    <w:semiHidden/>
    <w:unhideWhenUsed/>
    <w:pPr>
      <w:spacing w:after="120"/>
      <w:ind w:left="1440"/>
      <w:contextualSpacing/>
    </w:pPr>
  </w:style>
  <w:style w:type="paragraph" w:customStyle="1" w:styleId="Seznamnadaljevanje5">
    <w:name w:val="Seznam – nadaljevanje 5"/>
    <w:basedOn w:val="Navaden"/>
    <w:uiPriority w:val="99"/>
    <w:semiHidden/>
    <w:unhideWhenUsed/>
    <w:pPr>
      <w:spacing w:after="120"/>
      <w:ind w:left="1800"/>
      <w:contextualSpacing/>
    </w:pPr>
  </w:style>
  <w:style w:type="paragraph" w:customStyle="1" w:styleId="Otevilenseznam1">
    <w:name w:val="Oštevilčen seznam1"/>
    <w:basedOn w:val="Navaden"/>
    <w:uiPriority w:val="1"/>
    <w:unhideWhenUsed/>
    <w:qFormat/>
    <w:pPr>
      <w:numPr>
        <w:numId w:val="7"/>
      </w:numPr>
      <w:contextualSpacing/>
    </w:pPr>
  </w:style>
  <w:style w:type="paragraph" w:customStyle="1" w:styleId="Otevilenseznam21">
    <w:name w:val="Oštevilčen seznam 21"/>
    <w:basedOn w:val="Navaden"/>
    <w:uiPriority w:val="1"/>
    <w:unhideWhenUsed/>
    <w:qFormat/>
    <w:pPr>
      <w:numPr>
        <w:ilvl w:val="1"/>
        <w:numId w:val="7"/>
      </w:numPr>
      <w:contextualSpacing/>
    </w:pPr>
  </w:style>
  <w:style w:type="paragraph" w:customStyle="1" w:styleId="Otevilenseznam31">
    <w:name w:val="Oštevilčen seznam 31"/>
    <w:basedOn w:val="Navaden"/>
    <w:uiPriority w:val="18"/>
    <w:unhideWhenUsed/>
    <w:qFormat/>
    <w:pPr>
      <w:numPr>
        <w:ilvl w:val="2"/>
        <w:numId w:val="7"/>
      </w:numPr>
      <w:contextualSpacing/>
    </w:pPr>
  </w:style>
  <w:style w:type="paragraph" w:customStyle="1" w:styleId="Otevilenseznam41">
    <w:name w:val="Oštevilčen seznam 41"/>
    <w:basedOn w:val="Navaden"/>
    <w:uiPriority w:val="18"/>
    <w:semiHidden/>
    <w:unhideWhenUsed/>
    <w:pPr>
      <w:numPr>
        <w:ilvl w:val="3"/>
        <w:numId w:val="7"/>
      </w:numPr>
      <w:contextualSpacing/>
    </w:pPr>
  </w:style>
  <w:style w:type="paragraph" w:customStyle="1" w:styleId="Otevilenseznam51">
    <w:name w:val="Oštevilčen seznam 51"/>
    <w:basedOn w:val="Navaden"/>
    <w:uiPriority w:val="18"/>
    <w:semiHidden/>
    <w:unhideWhenUsed/>
    <w:pPr>
      <w:numPr>
        <w:ilvl w:val="4"/>
        <w:numId w:val="7"/>
      </w:numPr>
      <w:contextualSpacing/>
    </w:pPr>
  </w:style>
  <w:style w:type="paragraph" w:customStyle="1" w:styleId="Odstavekseznama1">
    <w:name w:val="Odstavek seznama1"/>
    <w:basedOn w:val="Navaden"/>
    <w:uiPriority w:val="34"/>
    <w:semiHidden/>
    <w:unhideWhenUsed/>
    <w:pPr>
      <w:ind w:left="720"/>
      <w:contextualSpacing/>
    </w:pPr>
  </w:style>
  <w:style w:type="paragraph" w:customStyle="1" w:styleId="makro">
    <w:name w:val="makro"/>
    <w:link w:val="Znakvbesedilumakra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vbesedilumakra">
    <w:name w:val="Znak v besedilu makra"/>
    <w:basedOn w:val="Privzetapisavaodstavka"/>
    <w:link w:val="makro"/>
    <w:uiPriority w:val="99"/>
    <w:semiHidden/>
    <w:rPr>
      <w:rFonts w:ascii="Consolas" w:hAnsi="Consolas" w:cs="Consolas"/>
      <w:sz w:val="20"/>
    </w:rPr>
  </w:style>
  <w:style w:type="table" w:customStyle="1" w:styleId="Srednjamrea11">
    <w:name w:val="Srednja mreža 1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rednjamrea1poudarek11">
    <w:name w:val="Srednja mreža 1 – poudarek 1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rednjamrea1poudarek21">
    <w:name w:val="Srednja mreža 1 – poudarek 2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rednjamrea1poudarek31">
    <w:name w:val="Srednja mreža 1 – poudarek 3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rednjamrea1poudarek41">
    <w:name w:val="Srednja mreža 1 – poudarek 4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rednjamrea1poudarek51">
    <w:name w:val="Srednja mreža 1 – poudarek 5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rednjamrea1poudarek61">
    <w:name w:val="Srednja mreža 1 – poudarek 61"/>
    <w:basedOn w:val="Navadnatabel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Srednjamrea21">
    <w:name w:val="Srednja mreža 2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11">
    <w:name w:val="Srednja mreža 2 – poudarek 1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21">
    <w:name w:val="Srednja mreža 2 – poudarek 2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31">
    <w:name w:val="Srednja mreža 2 – poudarek 3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41">
    <w:name w:val="Srednja mreža 2 – poudarek 4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51">
    <w:name w:val="Srednja mreža 2 – poudarek 5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2poudarek61">
    <w:name w:val="Srednja mreža 2 – poudarek 61"/>
    <w:basedOn w:val="Navadnatabel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mrea31">
    <w:name w:val="Srednja mreža 3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3poudarek11">
    <w:name w:val="Srednja mreža 3 – poudarek 1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rednjamrea3poudarek21">
    <w:name w:val="Srednja mreža 3 – poudarek 2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rednjamrea3poudarek31">
    <w:name w:val="Srednja mreža 3 – poudarek 3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rednjamrea3poudarek41">
    <w:name w:val="Srednja mreža 3 – poudarek 4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rednjamrea3poudarek51">
    <w:name w:val="Srednja mreža 3 – poudarek 5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rednjamrea3poudarek61">
    <w:name w:val="Srednja mreža 3 – poudarek 61"/>
    <w:basedOn w:val="Navadnatabel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customStyle="1" w:styleId="Srednjiseznam11">
    <w:name w:val="Srednji seznam 1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rednjiseznam1poudarek11">
    <w:name w:val="Srednji seznam 1 – poudarek 1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rednjiseznam1poudarek21">
    <w:name w:val="Srednji seznam 1 – poudarek 2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rednjiseznam1poudarek31">
    <w:name w:val="Srednji seznam 1 – poudarek 3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rednjiseznam1poudarek41">
    <w:name w:val="Srednji seznam 1 – poudarek 4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rednjiseznam1poudarek51">
    <w:name w:val="Srednji seznam 1 – poudarek 5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rednjiseznam1poudarek61">
    <w:name w:val="Srednji seznam 1 – poudarek 61"/>
    <w:basedOn w:val="Navadnatabel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customStyle="1" w:styleId="Srednjiseznam21">
    <w:name w:val="Srednji seznam 2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11">
    <w:name w:val="Srednji seznam 2 – poudarek 1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21">
    <w:name w:val="Srednji seznam 2 – poudarek 2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31">
    <w:name w:val="Srednji seznam 2 – poudarek 3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41">
    <w:name w:val="Srednji seznam 2 – poudarek 4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51">
    <w:name w:val="Srednji seznam 2 – poudarek 5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seznam2poudarek61">
    <w:name w:val="Srednji seznam 2 – poudarek 61"/>
    <w:basedOn w:val="Navadnatabel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esenenje11">
    <w:name w:val="Srednje senčenje 11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1">
    <w:name w:val="Svetlo senčenje 1 – poudarek 1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2">
    <w:name w:val="Svetlo senčenje 1 – poudarek 2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3">
    <w:name w:val="Svetlo senčenje 1 – poudarek 3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4">
    <w:name w:val="Svetlo senčenje 1 – poudarek 4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5">
    <w:name w:val="Svetlo senčenje 1 – poudarek 5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etlosenenje1poudarek6">
    <w:name w:val="Svetlo senčenje 1 – poudarek 6"/>
    <w:basedOn w:val="Navadnatabel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enenje21">
    <w:name w:val="Srednje senčenje 21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1">
    <w:name w:val="Svetlo senčenje 2 – poudarek 1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2">
    <w:name w:val="Svetlo senčenje 2 – poudarek 2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3">
    <w:name w:val="Svetlo senčenje 2 – poudarek 3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4">
    <w:name w:val="Svetlo senčenje 2 – poudarek 4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5">
    <w:name w:val="Svetlo senčenje 2 – poudarek 5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etlosenenje2poudarek6">
    <w:name w:val="Svetlo senčenje 2 – poudarek 6"/>
    <w:basedOn w:val="Navadnatabel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Glavasporoila1">
    <w:name w:val="Glava sporočila1"/>
    <w:basedOn w:val="Navaden"/>
    <w:link w:val="Znakivglavisporoila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Znakivglavisporoila">
    <w:name w:val="Znaki v glavi sporočila"/>
    <w:basedOn w:val="Privzetapisavaodstavka"/>
    <w:link w:val="Glavasporoila1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avadensplet1">
    <w:name w:val="Navaden (splet)1"/>
    <w:basedOn w:val="Navaden"/>
    <w:uiPriority w:val="99"/>
    <w:semiHidden/>
    <w:unhideWhenUsed/>
    <w:rPr>
      <w:rFonts w:ascii="Times New Roman" w:hAnsi="Times New Roman" w:cs="Times New Roman"/>
      <w:sz w:val="24"/>
    </w:rPr>
  </w:style>
  <w:style w:type="paragraph" w:customStyle="1" w:styleId="Navadenzamik">
    <w:name w:val="Navaden – zamik"/>
    <w:basedOn w:val="Navaden"/>
    <w:uiPriority w:val="99"/>
    <w:semiHidden/>
    <w:unhideWhenUsed/>
    <w:pPr>
      <w:ind w:left="720"/>
    </w:pPr>
  </w:style>
  <w:style w:type="paragraph" w:customStyle="1" w:styleId="Opombanaslov">
    <w:name w:val="Opomba – naslov"/>
    <w:basedOn w:val="Navaden"/>
    <w:next w:val="Navaden"/>
    <w:link w:val="Znakivnaslovuopombe"/>
    <w:uiPriority w:val="99"/>
    <w:semiHidden/>
    <w:unhideWhenUsed/>
    <w:pPr>
      <w:spacing w:after="0" w:line="240" w:lineRule="auto"/>
    </w:pPr>
  </w:style>
  <w:style w:type="character" w:customStyle="1" w:styleId="Znakivnaslovuopombe">
    <w:name w:val="Znaki v naslovu opombe"/>
    <w:basedOn w:val="Privzetapisavaodstavka"/>
    <w:link w:val="Opombanaslov"/>
    <w:uiPriority w:val="99"/>
    <w:semiHidden/>
  </w:style>
  <w:style w:type="character" w:customStyle="1" w:styleId="tevilkastrani">
    <w:name w:val="številka strani"/>
    <w:basedOn w:val="Privzetapisavaodstavka"/>
    <w:uiPriority w:val="99"/>
    <w:semiHidden/>
    <w:unhideWhenUsed/>
  </w:style>
  <w:style w:type="paragraph" w:customStyle="1" w:styleId="Golobesedilo1">
    <w:name w:val="Golo besedilo1"/>
    <w:basedOn w:val="Navaden"/>
    <w:link w:val="Znakivgolembesedilu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Znakivgolembesedilu">
    <w:name w:val="Znaki v golem besedilu"/>
    <w:basedOn w:val="Privzetapisavaodstavka"/>
    <w:link w:val="Golobesedilo1"/>
    <w:uiPriority w:val="99"/>
    <w:semiHidden/>
    <w:rPr>
      <w:rFonts w:ascii="Consolas" w:hAnsi="Consolas" w:cs="Consolas"/>
      <w:sz w:val="21"/>
    </w:rPr>
  </w:style>
  <w:style w:type="paragraph" w:customStyle="1" w:styleId="Uvodnipozdrav1">
    <w:name w:val="Uvodni pozdrav1"/>
    <w:basedOn w:val="Navaden"/>
    <w:next w:val="Navaden"/>
    <w:link w:val="Znakivuvodnempozdravu"/>
    <w:uiPriority w:val="99"/>
    <w:semiHidden/>
    <w:unhideWhenUsed/>
  </w:style>
  <w:style w:type="character" w:customStyle="1" w:styleId="Znakivuvodnempozdravu">
    <w:name w:val="Znaki v uvodnem pozdravu"/>
    <w:basedOn w:val="Privzetapisavaodstavka"/>
    <w:link w:val="Uvodnipozdrav1"/>
    <w:uiPriority w:val="99"/>
    <w:semiHidden/>
  </w:style>
  <w:style w:type="paragraph" w:customStyle="1" w:styleId="Podpis1">
    <w:name w:val="Podpis1"/>
    <w:basedOn w:val="Navaden"/>
    <w:link w:val="Znakivpodpisu"/>
    <w:uiPriority w:val="9"/>
    <w:unhideWhenUsed/>
    <w:qFormat/>
    <w:pPr>
      <w:spacing w:before="720" w:after="0" w:line="312" w:lineRule="auto"/>
      <w:contextualSpacing/>
    </w:pPr>
  </w:style>
  <w:style w:type="character" w:customStyle="1" w:styleId="Znakivpodpisu">
    <w:name w:val="Znaki v podpisu"/>
    <w:basedOn w:val="Privzetapisavaodstavka"/>
    <w:link w:val="Podpis1"/>
    <w:uiPriority w:val="9"/>
    <w:rPr>
      <w:kern w:val="20"/>
    </w:rPr>
  </w:style>
  <w:style w:type="character" w:customStyle="1" w:styleId="Krepko1">
    <w:name w:val="Krepko1"/>
    <w:basedOn w:val="Privzetapisavaodstavka"/>
    <w:uiPriority w:val="1"/>
    <w:unhideWhenUsed/>
    <w:qFormat/>
    <w:rPr>
      <w:b/>
      <w:bCs/>
    </w:rPr>
  </w:style>
  <w:style w:type="paragraph" w:customStyle="1" w:styleId="Podnaslov1">
    <w:name w:val="Podnaslov1"/>
    <w:basedOn w:val="Navaden"/>
    <w:next w:val="Navaden"/>
    <w:link w:val="Znakivpodnaslovu"/>
    <w:uiPriority w:val="19"/>
    <w:unhideWhenUsed/>
    <w:qFormat/>
    <w:pPr>
      <w:numPr>
        <w:ilvl w:val="1"/>
      </w:numPr>
      <w:ind w:left="144" w:right="720"/>
    </w:pPr>
    <w:rPr>
      <w:rFonts w:asciiTheme="majorHAnsi" w:eastAsiaTheme="majorEastAsia" w:hAnsiTheme="majorHAnsi" w:cstheme="majorBidi"/>
      <w:caps/>
      <w:color w:val="7E97AD" w:themeColor="accent1"/>
      <w:sz w:val="64"/>
    </w:rPr>
  </w:style>
  <w:style w:type="character" w:customStyle="1" w:styleId="Znakivpodnaslovu">
    <w:name w:val="Znaki v podnaslovu"/>
    <w:basedOn w:val="Privzetapisavaodstavka"/>
    <w:link w:val="Podnaslov1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customStyle="1" w:styleId="Neenpoudarek1">
    <w:name w:val="Nežen poudarek1"/>
    <w:basedOn w:val="Privzetapisavaodstavka"/>
    <w:uiPriority w:val="19"/>
    <w:semiHidden/>
    <w:unhideWhenUsed/>
    <w:rPr>
      <w:i/>
      <w:iCs/>
      <w:color w:val="808080" w:themeColor="text1" w:themeTint="7F"/>
    </w:rPr>
  </w:style>
  <w:style w:type="character" w:customStyle="1" w:styleId="Neensklic1">
    <w:name w:val="Nežen sklic1"/>
    <w:basedOn w:val="Privzetapisavaodstavka"/>
    <w:uiPriority w:val="31"/>
    <w:semiHidden/>
    <w:unhideWhenUsed/>
    <w:rPr>
      <w:smallCaps/>
      <w:color w:val="CC8E60" w:themeColor="accent2"/>
      <w:u w:val="single"/>
    </w:rPr>
  </w:style>
  <w:style w:type="table" w:customStyle="1" w:styleId="Tabela3Duinki1">
    <w:name w:val="Tabela – 3D učinki 1"/>
    <w:basedOn w:val="Navadnatabela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3Duinki2">
    <w:name w:val="Tabela – 3D učinki 2"/>
    <w:basedOn w:val="Navadnatabela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3Duinki3">
    <w:name w:val="Tabela – 3D učinki 3"/>
    <w:basedOn w:val="Navadnatabela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11">
    <w:name w:val="Tabela – klasična 1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21">
    <w:name w:val="Tabela – klasična 2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31">
    <w:name w:val="Tabela – klasična 31"/>
    <w:basedOn w:val="Navadnatabel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klasina41">
    <w:name w:val="Tabela – klasična 4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ivobarvna11">
    <w:name w:val="Tabela – živobarvna 11"/>
    <w:basedOn w:val="Navadnatabel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ivobarvna21">
    <w:name w:val="Tabela – živobarvna 2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ivobarvna31">
    <w:name w:val="Tabela – živobarvna 3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stolpci11">
    <w:name w:val="Tabela – stolpci 1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tolpci21">
    <w:name w:val="Tabela – stolpci 2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tolpci31">
    <w:name w:val="Tabela – stolpci 3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tolpci41">
    <w:name w:val="Tabela – stolpci 41"/>
    <w:basedOn w:val="Navadnatabela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astolpci51">
    <w:name w:val="Tabela – stolpci 51"/>
    <w:basedOn w:val="Navadnatabela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elasodobna1">
    <w:name w:val="Tabela – sodobna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elaelegantna1">
    <w:name w:val="Tabela – elegantna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11">
    <w:name w:val="Tabela – mreža 1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21">
    <w:name w:val="Tabela – mreža 2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31">
    <w:name w:val="Tabela – mreža 3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41">
    <w:name w:val="Tabela – mreža 4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mrea51">
    <w:name w:val="Tabela – mreža 5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mrea61">
    <w:name w:val="Tabela – mreža 6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mrea71">
    <w:name w:val="Tabela – mreža 71"/>
    <w:basedOn w:val="Navadnatabela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mrea81">
    <w:name w:val="Tabela – mreža 8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11">
    <w:name w:val="Tabela – seznam 1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21">
    <w:name w:val="Tabela – seznam 21"/>
    <w:basedOn w:val="Navadnatabel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31">
    <w:name w:val="Tabela – seznam 3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41">
    <w:name w:val="Tabela – seznam 4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aseznam51">
    <w:name w:val="Tabela – seznam 5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eznam61">
    <w:name w:val="Tabela – seznam 61"/>
    <w:basedOn w:val="Navadnatabela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elaseznam71">
    <w:name w:val="Tabela – seznam 7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elaseznam81">
    <w:name w:val="Tabela – seznam 81"/>
    <w:basedOn w:val="Navadnatabel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kazalovirov">
    <w:name w:val="kazalo virov"/>
    <w:basedOn w:val="Navaden"/>
    <w:next w:val="Navaden"/>
    <w:uiPriority w:val="99"/>
    <w:semiHidden/>
    <w:unhideWhenUsed/>
    <w:pPr>
      <w:spacing w:after="0"/>
      <w:ind w:left="220" w:hanging="220"/>
    </w:pPr>
  </w:style>
  <w:style w:type="paragraph" w:customStyle="1" w:styleId="seznamslik">
    <w:name w:val="seznam slik"/>
    <w:basedOn w:val="Navaden"/>
    <w:next w:val="Navaden"/>
    <w:uiPriority w:val="99"/>
    <w:semiHidden/>
    <w:unhideWhenUsed/>
    <w:pPr>
      <w:spacing w:after="0"/>
    </w:pPr>
  </w:style>
  <w:style w:type="table" w:customStyle="1" w:styleId="Tabelaprofesionalna1">
    <w:name w:val="Tabela – profesionalna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enostavna1">
    <w:name w:val="Tabela – enostavna 1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elaenostavna2">
    <w:name w:val="Tabela – enostavna 2"/>
    <w:basedOn w:val="Navadnatabel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elaenostavna3">
    <w:name w:val="Tabela – enostavna 3"/>
    <w:basedOn w:val="Navadnatabel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anena11">
    <w:name w:val="Tabela – nežna 11"/>
    <w:basedOn w:val="Navadnatabel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nena21">
    <w:name w:val="Tabela – nežna 21"/>
    <w:basedOn w:val="Navadnatabel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tema1">
    <w:name w:val="Tabela – tema1"/>
    <w:basedOn w:val="Navadnatabel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pletna11">
    <w:name w:val="Tabela – spletna 11"/>
    <w:basedOn w:val="Navadnatabel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pletna21">
    <w:name w:val="Tabela – spletna 21"/>
    <w:basedOn w:val="Navadnatabel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pletna31">
    <w:name w:val="Tabela – spletna 31"/>
    <w:basedOn w:val="Navadnatabel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aslov11">
    <w:name w:val="Naslov1"/>
    <w:basedOn w:val="Navaden"/>
    <w:next w:val="Navaden"/>
    <w:link w:val="Znakivnaslovu"/>
    <w:uiPriority w:val="19"/>
    <w:unhideWhenUsed/>
    <w:qFormat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Znakivnaslovu">
    <w:name w:val="Znaki v naslovu"/>
    <w:basedOn w:val="Privzetapisavaodstavka"/>
    <w:link w:val="Naslov11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customStyle="1" w:styleId="kazalovirovnaslov">
    <w:name w:val="kazalo virov – naslov"/>
    <w:basedOn w:val="Navaden"/>
    <w:next w:val="Navaden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kazalovsebine1">
    <w:name w:val="kazalo vsebine 1"/>
    <w:basedOn w:val="Navaden"/>
    <w:next w:val="Navaden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kazalovsebine2">
    <w:name w:val="kazalo vsebine 2"/>
    <w:basedOn w:val="Navaden"/>
    <w:next w:val="Navaden"/>
    <w:autoRedefine/>
    <w:uiPriority w:val="39"/>
    <w:unhideWhenUsed/>
    <w:pPr>
      <w:spacing w:after="100"/>
      <w:ind w:left="220"/>
    </w:pPr>
  </w:style>
  <w:style w:type="paragraph" w:customStyle="1" w:styleId="kazalovsebine3">
    <w:name w:val="kazalo vsebine 3"/>
    <w:basedOn w:val="Navaden"/>
    <w:next w:val="Navaden"/>
    <w:autoRedefine/>
    <w:uiPriority w:val="39"/>
    <w:semiHidden/>
    <w:unhideWhenUsed/>
    <w:pPr>
      <w:spacing w:after="100"/>
      <w:ind w:left="440"/>
    </w:pPr>
  </w:style>
  <w:style w:type="paragraph" w:customStyle="1" w:styleId="kazalovsebine4">
    <w:name w:val="kazalo vsebine 4"/>
    <w:basedOn w:val="Navaden"/>
    <w:next w:val="Navaden"/>
    <w:autoRedefine/>
    <w:uiPriority w:val="39"/>
    <w:semiHidden/>
    <w:unhideWhenUsed/>
    <w:pPr>
      <w:spacing w:after="100"/>
      <w:ind w:left="660"/>
    </w:pPr>
  </w:style>
  <w:style w:type="paragraph" w:customStyle="1" w:styleId="kazalovsebine5">
    <w:name w:val="kazalo vsebine 5"/>
    <w:basedOn w:val="Navaden"/>
    <w:next w:val="Navaden"/>
    <w:autoRedefine/>
    <w:uiPriority w:val="39"/>
    <w:semiHidden/>
    <w:unhideWhenUsed/>
    <w:pPr>
      <w:spacing w:after="100"/>
      <w:ind w:left="880"/>
    </w:pPr>
  </w:style>
  <w:style w:type="paragraph" w:customStyle="1" w:styleId="kazalovsebine6">
    <w:name w:val="kazalo vsebine 6"/>
    <w:basedOn w:val="Navaden"/>
    <w:next w:val="Navaden"/>
    <w:autoRedefine/>
    <w:uiPriority w:val="39"/>
    <w:semiHidden/>
    <w:unhideWhenUsed/>
    <w:pPr>
      <w:spacing w:after="100"/>
      <w:ind w:left="1100"/>
    </w:pPr>
  </w:style>
  <w:style w:type="paragraph" w:customStyle="1" w:styleId="kazalovsebine7">
    <w:name w:val="kazalo vsebine 7"/>
    <w:basedOn w:val="Navaden"/>
    <w:next w:val="Navaden"/>
    <w:autoRedefine/>
    <w:uiPriority w:val="39"/>
    <w:semiHidden/>
    <w:unhideWhenUsed/>
    <w:pPr>
      <w:spacing w:after="100"/>
      <w:ind w:left="1320"/>
    </w:pPr>
  </w:style>
  <w:style w:type="paragraph" w:customStyle="1" w:styleId="kazalovsebine8">
    <w:name w:val="kazalo vsebine 8"/>
    <w:basedOn w:val="Navaden"/>
    <w:next w:val="Navaden"/>
    <w:autoRedefine/>
    <w:uiPriority w:val="39"/>
    <w:semiHidden/>
    <w:unhideWhenUsed/>
    <w:pPr>
      <w:spacing w:after="100"/>
      <w:ind w:left="1540"/>
    </w:pPr>
  </w:style>
  <w:style w:type="paragraph" w:customStyle="1" w:styleId="kazalovsebine9">
    <w:name w:val="kazalo vsebine 9"/>
    <w:basedOn w:val="Navaden"/>
    <w:next w:val="Navaden"/>
    <w:autoRedefine/>
    <w:uiPriority w:val="39"/>
    <w:semiHidden/>
    <w:unhideWhenUsed/>
    <w:pPr>
      <w:spacing w:after="100"/>
      <w:ind w:left="1760"/>
    </w:pPr>
  </w:style>
  <w:style w:type="paragraph" w:customStyle="1" w:styleId="NaslovTOC1">
    <w:name w:val="Naslov TOC1"/>
    <w:basedOn w:val="naslov10"/>
    <w:next w:val="Navaden"/>
    <w:uiPriority w:val="39"/>
    <w:unhideWhenUsed/>
    <w:qFormat/>
    <w:pPr>
      <w:outlineLvl w:val="9"/>
    </w:pPr>
  </w:style>
  <w:style w:type="character" w:customStyle="1" w:styleId="Znakibrezrazmikov">
    <w:name w:val="Znaki brez razmikov"/>
    <w:basedOn w:val="Privzetapisavaodstavka"/>
    <w:link w:val="Brezrazmikov1"/>
    <w:uiPriority w:val="1"/>
  </w:style>
  <w:style w:type="paragraph" w:customStyle="1" w:styleId="Naslovtabele">
    <w:name w:val="Naslov tabele"/>
    <w:basedOn w:val="Navaden"/>
    <w:uiPriority w:val="1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Besedilotabeledecimalno">
    <w:name w:val="Besedilo tabele – decimalno"/>
    <w:basedOn w:val="Navaden"/>
    <w:uiPriority w:val="1"/>
    <w:qFormat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Finannatabela">
    <w:name w:val="Finančna tabela"/>
    <w:basedOn w:val="Navadnatabela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Letnoporoilo">
    <w:name w:val="Letno poročilo"/>
    <w:uiPriority w:val="99"/>
    <w:pPr>
      <w:numPr>
        <w:numId w:val="6"/>
      </w:numPr>
    </w:pPr>
  </w:style>
  <w:style w:type="paragraph" w:customStyle="1" w:styleId="Povzetek">
    <w:name w:val="Povzetek"/>
    <w:basedOn w:val="Navaden"/>
    <w:uiPriority w:val="19"/>
    <w:qFormat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Besedilotabele">
    <w:name w:val="Besedilo tabele"/>
    <w:basedOn w:val="Navaden"/>
    <w:uiPriority w:val="9"/>
    <w:qFormat/>
    <w:pPr>
      <w:spacing w:before="60" w:after="60" w:line="240" w:lineRule="auto"/>
      <w:ind w:left="144" w:right="144"/>
    </w:pPr>
  </w:style>
  <w:style w:type="paragraph" w:customStyle="1" w:styleId="Obratennaslovtabele">
    <w:name w:val="Obraten naslov tabele"/>
    <w:basedOn w:val="Navaden"/>
    <w:uiPriority w:val="9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Senenaglava">
    <w:name w:val="Senčena glava"/>
    <w:basedOn w:val="Navaden"/>
    <w:uiPriority w:val="19"/>
    <w:qFormat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asciiTheme="majorHAnsi" w:eastAsiaTheme="majorEastAsia" w:hAnsiTheme="majorHAnsi" w:cstheme="majorBidi"/>
      <w:caps/>
      <w:color w:val="FFFFFF" w:themeColor="background1"/>
      <w:sz w:val="48"/>
    </w:rPr>
  </w:style>
  <w:style w:type="paragraph" w:styleId="Glava0">
    <w:name w:val="header"/>
    <w:basedOn w:val="Navaden"/>
    <w:link w:val="GlavaZnak"/>
    <w:uiPriority w:val="99"/>
    <w:unhideWhenUsed/>
    <w:rsid w:val="00B52A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0"/>
    <w:uiPriority w:val="99"/>
    <w:rsid w:val="00B52A7C"/>
    <w:rPr>
      <w:kern w:val="20"/>
    </w:rPr>
  </w:style>
  <w:style w:type="paragraph" w:styleId="Noga0">
    <w:name w:val="footer"/>
    <w:basedOn w:val="Navaden"/>
    <w:link w:val="NogaZnak"/>
    <w:uiPriority w:val="99"/>
    <w:unhideWhenUsed/>
    <w:rsid w:val="00B52A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0"/>
    <w:uiPriority w:val="99"/>
    <w:rsid w:val="00B52A7C"/>
    <w:rPr>
      <w:kern w:val="20"/>
    </w:rPr>
  </w:style>
  <w:style w:type="character" w:customStyle="1" w:styleId="Naslov1Znak">
    <w:name w:val="Naslov 1 Znak"/>
    <w:basedOn w:val="Privzetapisavaodstavka"/>
    <w:link w:val="Naslov1"/>
    <w:rsid w:val="007E547C"/>
    <w:rPr>
      <w:rFonts w:asciiTheme="majorHAnsi" w:eastAsiaTheme="majorEastAsia" w:hAnsiTheme="majorHAnsi" w:cstheme="majorBidi"/>
      <w:color w:val="577188" w:themeColor="accent1" w:themeShade="BF"/>
      <w:kern w:val="20"/>
      <w:sz w:val="32"/>
      <w:szCs w:val="32"/>
    </w:rPr>
  </w:style>
  <w:style w:type="paragraph" w:styleId="NaslovTOC">
    <w:name w:val="TOC Heading"/>
    <w:aliases w:val="Naslov stranske vrstice"/>
    <w:basedOn w:val="Naslov1"/>
    <w:next w:val="Navaden"/>
    <w:uiPriority w:val="39"/>
    <w:unhideWhenUsed/>
    <w:qFormat/>
    <w:rsid w:val="007E547C"/>
    <w:pPr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Kazalovsebine10">
    <w:name w:val="toc 1"/>
    <w:basedOn w:val="Navaden"/>
    <w:next w:val="Navaden"/>
    <w:autoRedefine/>
    <w:uiPriority w:val="39"/>
    <w:unhideWhenUsed/>
    <w:rsid w:val="007E547C"/>
    <w:pPr>
      <w:spacing w:after="100"/>
    </w:pPr>
  </w:style>
  <w:style w:type="paragraph" w:styleId="Kazalovsebine20">
    <w:name w:val="toc 2"/>
    <w:basedOn w:val="Navaden"/>
    <w:next w:val="Navaden"/>
    <w:autoRedefine/>
    <w:uiPriority w:val="39"/>
    <w:unhideWhenUsed/>
    <w:rsid w:val="007E547C"/>
    <w:pPr>
      <w:spacing w:after="100"/>
      <w:ind w:left="200"/>
    </w:pPr>
  </w:style>
  <w:style w:type="character" w:styleId="Hiperpovezava">
    <w:name w:val="Hyperlink"/>
    <w:basedOn w:val="Privzetapisavaodstavka"/>
    <w:uiPriority w:val="99"/>
    <w:unhideWhenUsed/>
    <w:rsid w:val="007E547C"/>
    <w:rPr>
      <w:color w:val="646464" w:themeColor="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066536"/>
    <w:rPr>
      <w:color w:val="808080"/>
    </w:rPr>
  </w:style>
  <w:style w:type="character" w:customStyle="1" w:styleId="Naslov2Znak">
    <w:name w:val="Naslov 2 Znak"/>
    <w:basedOn w:val="Privzetapisavaodstavka"/>
    <w:link w:val="Naslov2"/>
    <w:rsid w:val="000525CA"/>
    <w:rPr>
      <w:rFonts w:asciiTheme="majorHAnsi" w:eastAsiaTheme="majorEastAsia" w:hAnsiTheme="majorHAnsi" w:cstheme="majorBidi"/>
      <w:color w:val="577188" w:themeColor="accent1" w:themeShade="BF"/>
      <w:kern w:val="20"/>
      <w:sz w:val="26"/>
      <w:szCs w:val="26"/>
    </w:rPr>
  </w:style>
  <w:style w:type="paragraph" w:styleId="Kazalovsebine30">
    <w:name w:val="toc 3"/>
    <w:basedOn w:val="Navaden"/>
    <w:next w:val="Navaden"/>
    <w:autoRedefine/>
    <w:uiPriority w:val="39"/>
    <w:unhideWhenUsed/>
    <w:rsid w:val="005004CB"/>
    <w:pPr>
      <w:spacing w:before="0" w:after="100" w:line="259" w:lineRule="auto"/>
      <w:ind w:left="440"/>
    </w:pPr>
    <w:rPr>
      <w:rFonts w:eastAsiaTheme="minorEastAsia" w:cs="Times New Roman"/>
      <w:color w:val="auto"/>
      <w:kern w:val="0"/>
      <w:sz w:val="22"/>
      <w:szCs w:val="22"/>
    </w:rPr>
  </w:style>
  <w:style w:type="paragraph" w:styleId="Odstavekseznama">
    <w:name w:val="List Paragraph"/>
    <w:basedOn w:val="Navaden"/>
    <w:uiPriority w:val="34"/>
    <w:semiHidden/>
    <w:rsid w:val="00A40C7C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rsid w:val="00AB56D4"/>
    <w:rPr>
      <w:rFonts w:asciiTheme="majorHAnsi" w:eastAsiaTheme="majorEastAsia" w:hAnsiTheme="majorHAnsi" w:cstheme="majorBidi"/>
      <w:color w:val="394B5A" w:themeColor="accent1" w:themeShade="7F"/>
      <w:kern w:val="2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8D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8D0"/>
    <w:rPr>
      <w:rFonts w:ascii="Tahoma" w:hAnsi="Tahoma" w:cs="Tahoma"/>
      <w:kern w:val="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u&#353;a\AppData\Roaming\Microsoft\Templates\Letno%20poro&#269;ilo.dotx" TargetMode="External"/></Relationship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2018/2019</PublishDate>
  <Abstract>Nekoč in danes</Abstract>
  <CompanyAddress>Zabreznica 4, 4274 Žirovnica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5CB934-10AC-4504-83D8-C1D2AA402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0C243300-0EDC-4453-BB11-1C8F1CA4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Letno poročilo</Template>
  <TotalTime>0</TotalTime>
  <Pages>9</Pages>
  <Words>484</Words>
  <Characters>2761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poletno delo</vt:lpstr>
      <vt:lpstr/>
    </vt:vector>
  </TitlesOfParts>
  <Company>Vrtec pri OŠ Žirovnica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poletno delo</dc:title>
  <dc:creator>Maruša</dc:creator>
  <cp:lastModifiedBy>UPORABNIK</cp:lastModifiedBy>
  <cp:revision>2</cp:revision>
  <dcterms:created xsi:type="dcterms:W3CDTF">2019-06-24T10:33:00Z</dcterms:created>
  <dcterms:modified xsi:type="dcterms:W3CDTF">2019-06-24T10:33:00Z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